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ED6E0" w14:textId="77777777" w:rsidR="000747CE" w:rsidRDefault="00474DF8">
      <w:pPr>
        <w:pStyle w:val="Titre"/>
        <w:rPr>
          <w:rFonts w:ascii="Comic Sans MS" w:hAnsi="Comic Sans MS"/>
          <w:color w:val="0000FF"/>
          <w:sz w:val="20"/>
        </w:rPr>
      </w:pPr>
      <w:r>
        <w:rPr>
          <w:noProof/>
        </w:rPr>
        <w:drawing>
          <wp:inline distT="0" distB="0" distL="0" distR="0" wp14:anchorId="6FB99199" wp14:editId="7CE85D04">
            <wp:extent cx="2392335" cy="903605"/>
            <wp:effectExtent l="0" t="0" r="0" b="0"/>
            <wp:docPr id="1" name="Image 1" descr="ietlogo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33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2E9B" w14:textId="77777777" w:rsidR="000747CE" w:rsidRDefault="000747CE">
      <w:pPr>
        <w:jc w:val="center"/>
        <w:rPr>
          <w:b/>
          <w:i/>
          <w:sz w:val="2"/>
        </w:rPr>
      </w:pPr>
    </w:p>
    <w:p w14:paraId="3586EB58" w14:textId="77777777" w:rsidR="000747CE" w:rsidRDefault="000747CE">
      <w:pPr>
        <w:jc w:val="center"/>
        <w:rPr>
          <w:b/>
          <w:i/>
          <w:sz w:val="4"/>
        </w:rPr>
      </w:pPr>
    </w:p>
    <w:p w14:paraId="13FF4C57" w14:textId="77777777" w:rsidR="000747CE" w:rsidRDefault="000747CE">
      <w:pPr>
        <w:pStyle w:val="Titre1"/>
        <w:rPr>
          <w:sz w:val="32"/>
        </w:rPr>
      </w:pPr>
    </w:p>
    <w:p w14:paraId="44205004" w14:textId="49DE7131" w:rsidR="000747CE" w:rsidRDefault="000747CE">
      <w:pPr>
        <w:pStyle w:val="Titre1"/>
        <w:rPr>
          <w:sz w:val="32"/>
        </w:rPr>
      </w:pPr>
      <w:r>
        <w:rPr>
          <w:sz w:val="32"/>
        </w:rPr>
        <w:t>CALEN</w:t>
      </w:r>
      <w:r w:rsidR="00D35918">
        <w:rPr>
          <w:sz w:val="32"/>
        </w:rPr>
        <w:t>DRIER POUR L’ANNEE SCOLAIRE 20</w:t>
      </w:r>
      <w:r w:rsidR="0023360E">
        <w:rPr>
          <w:sz w:val="32"/>
        </w:rPr>
        <w:t>2</w:t>
      </w:r>
      <w:r w:rsidR="00A16F61">
        <w:rPr>
          <w:sz w:val="32"/>
        </w:rPr>
        <w:t>6</w:t>
      </w:r>
      <w:r w:rsidR="00BF12ED">
        <w:rPr>
          <w:sz w:val="32"/>
        </w:rPr>
        <w:t xml:space="preserve"> / 20</w:t>
      </w:r>
      <w:r w:rsidR="00C765CE">
        <w:rPr>
          <w:sz w:val="32"/>
        </w:rPr>
        <w:t>2</w:t>
      </w:r>
      <w:r w:rsidR="00A16F61">
        <w:rPr>
          <w:sz w:val="32"/>
        </w:rPr>
        <w:t>7</w:t>
      </w:r>
    </w:p>
    <w:p w14:paraId="26AA7BF3" w14:textId="77777777" w:rsidR="000747CE" w:rsidRPr="00032170" w:rsidRDefault="000747CE" w:rsidP="00AD4825"/>
    <w:p w14:paraId="7561F297" w14:textId="77777777" w:rsidR="00AD4825" w:rsidRDefault="00AD4825">
      <w:pPr>
        <w:jc w:val="center"/>
        <w:rPr>
          <w:b/>
          <w:i/>
          <w:sz w:val="12"/>
        </w:rPr>
      </w:pPr>
    </w:p>
    <w:tbl>
      <w:tblPr>
        <w:tblW w:w="10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554"/>
        <w:gridCol w:w="623"/>
        <w:gridCol w:w="568"/>
        <w:gridCol w:w="652"/>
        <w:gridCol w:w="577"/>
        <w:gridCol w:w="163"/>
        <w:gridCol w:w="401"/>
        <w:gridCol w:w="560"/>
        <w:gridCol w:w="604"/>
        <w:gridCol w:w="566"/>
        <w:gridCol w:w="569"/>
        <w:gridCol w:w="576"/>
        <w:gridCol w:w="571"/>
        <w:gridCol w:w="516"/>
        <w:gridCol w:w="425"/>
        <w:gridCol w:w="231"/>
        <w:gridCol w:w="569"/>
        <w:gridCol w:w="569"/>
        <w:gridCol w:w="616"/>
      </w:tblGrid>
      <w:tr w:rsidR="00AD4825" w14:paraId="60BD627F" w14:textId="77777777" w:rsidTr="0EE86B1D">
        <w:trPr>
          <w:trHeight w:val="265"/>
        </w:trPr>
        <w:tc>
          <w:tcPr>
            <w:tcW w:w="3544" w:type="dxa"/>
            <w:gridSpan w:val="6"/>
            <w:tcBorders>
              <w:top w:val="single" w:sz="8" w:space="0" w:color="auto"/>
              <w:left w:val="single" w:sz="8" w:space="0" w:color="auto"/>
              <w:right w:val="double" w:sz="18" w:space="0" w:color="auto"/>
            </w:tcBorders>
            <w:vAlign w:val="center"/>
          </w:tcPr>
          <w:p w14:paraId="49A4787A" w14:textId="77777777" w:rsidR="00AD4825" w:rsidRDefault="00AD482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Septembre </w:t>
            </w:r>
          </w:p>
        </w:tc>
        <w:tc>
          <w:tcPr>
            <w:tcW w:w="3439" w:type="dxa"/>
            <w:gridSpan w:val="7"/>
            <w:tcBorders>
              <w:top w:val="single" w:sz="8" w:space="0" w:color="auto"/>
              <w:left w:val="nil"/>
              <w:right w:val="double" w:sz="18" w:space="0" w:color="auto"/>
            </w:tcBorders>
            <w:vAlign w:val="center"/>
          </w:tcPr>
          <w:p w14:paraId="45AEB045" w14:textId="77777777" w:rsidR="00AD4825" w:rsidRDefault="00AD4825">
            <w:pPr>
              <w:pStyle w:val="Titre5"/>
            </w:pPr>
            <w:r>
              <w:t xml:space="preserve">Octobre </w:t>
            </w:r>
          </w:p>
        </w:tc>
        <w:tc>
          <w:tcPr>
            <w:tcW w:w="3497" w:type="dxa"/>
            <w:gridSpan w:val="7"/>
            <w:tcBorders>
              <w:top w:val="single" w:sz="8" w:space="0" w:color="auto"/>
              <w:left w:val="double" w:sz="18" w:space="0" w:color="auto"/>
              <w:right w:val="single" w:sz="8" w:space="0" w:color="auto"/>
            </w:tcBorders>
            <w:vAlign w:val="center"/>
          </w:tcPr>
          <w:p w14:paraId="59AD19A3" w14:textId="77777777" w:rsidR="00AD4825" w:rsidRDefault="00AD4825">
            <w:pPr>
              <w:jc w:val="center"/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</w:rPr>
              <w:t xml:space="preserve">Novembre </w:t>
            </w:r>
          </w:p>
        </w:tc>
      </w:tr>
      <w:tr w:rsidR="00D30CD6" w14:paraId="5104AE89" w14:textId="77777777" w:rsidTr="0EE86B1D">
        <w:trPr>
          <w:trHeight w:val="481"/>
        </w:trPr>
        <w:tc>
          <w:tcPr>
            <w:tcW w:w="57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8BA2" w14:textId="77777777" w:rsidR="00AD4825" w:rsidRDefault="00AD4825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BC77" w14:textId="714641AB" w:rsidR="00AD4825" w:rsidRDefault="0023360E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</w:p>
        </w:tc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E950" w14:textId="7FB43A28" w:rsidR="00AD4825" w:rsidRDefault="0023360E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71DC" w14:textId="5B33B82F" w:rsidR="00AD4825" w:rsidRDefault="0023360E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3</w:t>
            </w:r>
          </w:p>
        </w:tc>
        <w:tc>
          <w:tcPr>
            <w:tcW w:w="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EFEB" w14:textId="7A6FAF40" w:rsidR="00AD4825" w:rsidRDefault="0023360E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4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4D5AF2E5" w14:textId="72F6DD71" w:rsidR="00AD4825" w:rsidRDefault="0023360E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5</w:t>
            </w:r>
          </w:p>
        </w:tc>
        <w:tc>
          <w:tcPr>
            <w:tcW w:w="564" w:type="dxa"/>
            <w:gridSpan w:val="2"/>
            <w:tcBorders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2404" w14:textId="77777777" w:rsidR="00AD4825" w:rsidRDefault="00AD4825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8BB6" w14:textId="1DE4D630" w:rsidR="00AD4825" w:rsidRDefault="005428FC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6</w:t>
            </w:r>
          </w:p>
        </w:tc>
        <w:tc>
          <w:tcPr>
            <w:tcW w:w="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B249" w14:textId="7B1C6EF8" w:rsidR="00AD4825" w:rsidRDefault="005428FC" w:rsidP="00702DD7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7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8D63" w14:textId="24CB6FBE" w:rsidR="00AD4825" w:rsidRDefault="005428FC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8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D3FA" w14:textId="35D27300" w:rsidR="00AD4825" w:rsidRDefault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6" w:space="0" w:color="auto"/>
              <w:right w:val="double" w:sz="18" w:space="0" w:color="auto"/>
            </w:tcBorders>
            <w:vAlign w:val="center"/>
          </w:tcPr>
          <w:p w14:paraId="1DBFDC76" w14:textId="6208C187" w:rsidR="00AD4825" w:rsidRDefault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571" w:type="dxa"/>
            <w:tcBorders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6F03" w14:textId="77777777" w:rsidR="00AD4825" w:rsidRDefault="00AD4825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B642" w14:textId="3695E496" w:rsidR="00AD4825" w:rsidRDefault="00E34EA0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9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D898" w14:textId="63A44EC3" w:rsidR="00AD4825" w:rsidRDefault="00E34EA0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10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1829" w14:textId="7422C7D6" w:rsidR="00AD4825" w:rsidRDefault="00970FA8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E34EA0">
              <w:rPr>
                <w:b/>
                <w:i/>
                <w:sz w:val="28"/>
                <w:u w:val="single"/>
                <w:lang w:val="de-DE"/>
              </w:rPr>
              <w:t>1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A7AC" w14:textId="7F276EE7" w:rsidR="00AD4825" w:rsidRDefault="00970FA8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E34EA0">
              <w:rPr>
                <w:b/>
                <w:i/>
                <w:sz w:val="28"/>
                <w:u w:val="single"/>
                <w:lang w:val="de-DE"/>
              </w:rPr>
              <w:t>2</w:t>
            </w:r>
          </w:p>
        </w:tc>
        <w:tc>
          <w:tcPr>
            <w:tcW w:w="61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0E55F6" w14:textId="114DB764" w:rsidR="00AD4825" w:rsidRDefault="00970FA8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E34EA0">
              <w:rPr>
                <w:b/>
                <w:i/>
                <w:sz w:val="28"/>
                <w:u w:val="single"/>
                <w:lang w:val="de-DE"/>
              </w:rPr>
              <w:t>3</w:t>
            </w:r>
          </w:p>
        </w:tc>
      </w:tr>
      <w:tr w:rsidR="00E13D58" w14:paraId="69C1D656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9463" w14:textId="77777777" w:rsidR="00D35918" w:rsidRDefault="00D35918">
            <w:pPr>
              <w:pStyle w:val="Titre6"/>
            </w:pPr>
            <w:r>
              <w:t>L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72E7" w14:textId="6624E297" w:rsidR="00D35918" w:rsidRPr="00355851" w:rsidRDefault="00222592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355851">
              <w:rPr>
                <w:b/>
                <w:bCs/>
                <w:sz w:val="18"/>
                <w:szCs w:val="18"/>
                <w:lang w:val="de-DE"/>
              </w:rPr>
              <w:t>2</w:t>
            </w:r>
            <w:r w:rsidR="00D00BA0" w:rsidRPr="00355851">
              <w:rPr>
                <w:b/>
                <w:bCs/>
                <w:sz w:val="18"/>
                <w:szCs w:val="18"/>
                <w:lang w:val="de-DE"/>
              </w:rPr>
              <w:t>4</w:t>
            </w:r>
            <w:r w:rsidRPr="00355851">
              <w:rPr>
                <w:b/>
                <w:bCs/>
                <w:sz w:val="18"/>
                <w:szCs w:val="18"/>
                <w:lang w:val="de-DE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F90F" w14:textId="43E7639A" w:rsidR="00D35918" w:rsidRDefault="00D00BA0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98ED" w14:textId="48AA0919" w:rsidR="00D35918" w:rsidRDefault="00AD423A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AC30" w14:textId="34270435" w:rsidR="00D35918" w:rsidRDefault="00222592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D423A">
              <w:rPr>
                <w:b/>
                <w:bCs/>
                <w:sz w:val="20"/>
                <w:lang w:val="de-DE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FFFFFF" w:themeFill="background1"/>
            <w:vAlign w:val="center"/>
          </w:tcPr>
          <w:p w14:paraId="66A1A373" w14:textId="1FD33F43" w:rsidR="00D35918" w:rsidRPr="00B47B70" w:rsidRDefault="00C765CE" w:rsidP="00702DD7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F9161C">
              <w:rPr>
                <w:b/>
                <w:bCs/>
                <w:sz w:val="20"/>
                <w:lang w:val="de-DE"/>
              </w:rPr>
              <w:t>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4FE9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9561" w14:textId="66C26F9B" w:rsidR="00D35918" w:rsidRPr="00355851" w:rsidRDefault="00456D1B" w:rsidP="00D35918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355851">
              <w:rPr>
                <w:b/>
                <w:bCs/>
                <w:sz w:val="18"/>
                <w:szCs w:val="18"/>
                <w:lang w:val="de-DE"/>
              </w:rPr>
              <w:t>2</w:t>
            </w:r>
            <w:r w:rsidR="00F9161C" w:rsidRPr="00355851">
              <w:rPr>
                <w:b/>
                <w:bCs/>
                <w:sz w:val="18"/>
                <w:szCs w:val="18"/>
                <w:lang w:val="de-DE"/>
              </w:rPr>
              <w:t>8</w:t>
            </w:r>
            <w:r w:rsidR="00714CB2" w:rsidRPr="00355851">
              <w:rPr>
                <w:b/>
                <w:bCs/>
                <w:sz w:val="18"/>
                <w:szCs w:val="18"/>
                <w:lang w:val="de-DE"/>
              </w:rPr>
              <w:t>/09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8E1F" w14:textId="2DE11ED3" w:rsidR="00D35918" w:rsidRDefault="00523B63" w:rsidP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F3AE" w14:textId="437954EF" w:rsidR="00D35918" w:rsidRDefault="00C765CE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523B63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651CC" w14:textId="09E65AA4" w:rsidR="00D35918" w:rsidRDefault="00D0145D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19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488CD50D" w14:textId="7D4F481E" w:rsidR="00D35918" w:rsidRDefault="00000BC0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D0145D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</w:tcBorders>
            <w:vAlign w:val="center"/>
          </w:tcPr>
          <w:p w14:paraId="5DD63AAC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5C859" w14:textId="104287C7" w:rsidR="00D35918" w:rsidRDefault="00E34EA0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405CD" w14:textId="008DED8A" w:rsidR="00D35918" w:rsidRDefault="00E34EA0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F72E6" w14:textId="3FF3033C" w:rsidR="00D35918" w:rsidRDefault="00E34EA0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7AAD5" w14:textId="7D7D432B" w:rsidR="00D35918" w:rsidRDefault="0085762A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E19FF3" w14:textId="5292608D" w:rsidR="00D35918" w:rsidRDefault="0085762A" w:rsidP="00B53E5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30</w:t>
            </w:r>
          </w:p>
        </w:tc>
      </w:tr>
      <w:tr w:rsidR="00E13D58" w14:paraId="160CEF31" w14:textId="77777777" w:rsidTr="0EE86B1D">
        <w:trPr>
          <w:trHeight w:val="253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8FC3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029C" w14:textId="47CAF8C4" w:rsidR="00D35918" w:rsidRPr="00355851" w:rsidRDefault="005428F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355851">
              <w:rPr>
                <w:b/>
                <w:bCs/>
                <w:sz w:val="18"/>
                <w:szCs w:val="18"/>
                <w:lang w:val="de-DE"/>
              </w:rPr>
              <w:t>2</w:t>
            </w:r>
            <w:r w:rsidR="00D00BA0" w:rsidRPr="00355851">
              <w:rPr>
                <w:b/>
                <w:bCs/>
                <w:sz w:val="18"/>
                <w:szCs w:val="18"/>
                <w:lang w:val="de-DE"/>
              </w:rPr>
              <w:t>5</w:t>
            </w:r>
            <w:r w:rsidR="00222592" w:rsidRPr="00355851">
              <w:rPr>
                <w:b/>
                <w:bCs/>
                <w:sz w:val="18"/>
                <w:szCs w:val="18"/>
                <w:lang w:val="de-DE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DB2F" w14:textId="4D29F033" w:rsidR="00D35918" w:rsidRDefault="00D00BA0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82F9" w14:textId="2E43F6C5" w:rsidR="00D35918" w:rsidRDefault="00AD423A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6FB0" w14:textId="42B2A046" w:rsidR="00D35918" w:rsidRDefault="005428FC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D423A"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425F75B3" w14:textId="4A403108" w:rsidR="00D35918" w:rsidRDefault="00C765CE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F9161C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27CC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99CC" w14:textId="3CD25BEA" w:rsidR="00D35918" w:rsidRPr="00355851" w:rsidRDefault="00F9161C" w:rsidP="00D35918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355851">
              <w:rPr>
                <w:b/>
                <w:bCs/>
                <w:sz w:val="18"/>
                <w:szCs w:val="18"/>
                <w:lang w:val="de-DE"/>
              </w:rPr>
              <w:t>29</w:t>
            </w:r>
            <w:r w:rsidR="00456D1B" w:rsidRPr="00355851">
              <w:rPr>
                <w:b/>
                <w:bCs/>
                <w:sz w:val="18"/>
                <w:szCs w:val="18"/>
                <w:lang w:val="de-DE"/>
              </w:rPr>
              <w:t>/09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F509" w14:textId="2D3AA4C1" w:rsidR="00D35918" w:rsidRDefault="00523B63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3082" w14:textId="3271D196" w:rsidR="00D35918" w:rsidRDefault="00C765CE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523B63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CEE0E" w14:textId="70AB247C" w:rsidR="00D35918" w:rsidRDefault="005428FC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D0145D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6BF54841" w14:textId="2BE42B3F" w:rsidR="00D35918" w:rsidRDefault="00000BC0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D0145D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D628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E18FC6" w14:textId="635F939D" w:rsidR="00D35918" w:rsidRDefault="00E34EA0" w:rsidP="00B53E5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9791" w14:textId="25849922" w:rsidR="00D35918" w:rsidRDefault="00E34EA0" w:rsidP="00B53E5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5A15" w14:textId="78AECADD" w:rsidR="00D35918" w:rsidRDefault="00B53E55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3A2651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0D19D" w14:textId="47409A02" w:rsidR="00D35918" w:rsidRDefault="0085762A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1642C8" w14:textId="06B06F69" w:rsidR="00D35918" w:rsidRDefault="00D35918" w:rsidP="002543F1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</w:tr>
      <w:tr w:rsidR="00E13D58" w14:paraId="68F1467F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D9EF" w14:textId="77777777" w:rsidR="00D35918" w:rsidRDefault="00D35918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62F8" w14:textId="7D896214" w:rsidR="00D35918" w:rsidRPr="00355851" w:rsidRDefault="00687661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355851">
              <w:rPr>
                <w:b/>
                <w:bCs/>
                <w:sz w:val="18"/>
                <w:szCs w:val="18"/>
                <w:lang w:val="de-DE"/>
              </w:rPr>
              <w:t>2</w:t>
            </w:r>
            <w:r w:rsidR="00D00BA0" w:rsidRPr="00355851">
              <w:rPr>
                <w:b/>
                <w:bCs/>
                <w:sz w:val="18"/>
                <w:szCs w:val="18"/>
                <w:lang w:val="de-DE"/>
              </w:rPr>
              <w:t>6</w:t>
            </w:r>
            <w:r w:rsidR="00222592" w:rsidRPr="00355851">
              <w:rPr>
                <w:b/>
                <w:bCs/>
                <w:sz w:val="18"/>
                <w:szCs w:val="18"/>
                <w:lang w:val="de-DE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7FF6" w14:textId="1B85D97B" w:rsidR="00D35918" w:rsidRDefault="00D00BA0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DF39" w14:textId="507CC788" w:rsidR="00D35918" w:rsidRDefault="00AD423A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8C42" w14:textId="05F87978" w:rsidR="00D35918" w:rsidRDefault="00596405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D423A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45BCB83D" w14:textId="448B26F7" w:rsidR="00D35918" w:rsidRDefault="00C765CE" w:rsidP="002543F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F9161C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C417" w14:textId="77777777" w:rsidR="00D35918" w:rsidRDefault="00D35918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8E95" w14:textId="172CC7B5" w:rsidR="00D35918" w:rsidRPr="00355851" w:rsidRDefault="00F9161C" w:rsidP="00355851">
            <w:pPr>
              <w:rPr>
                <w:b/>
                <w:bCs/>
                <w:sz w:val="18"/>
                <w:szCs w:val="18"/>
                <w:lang w:val="nl-NL"/>
              </w:rPr>
            </w:pPr>
            <w:r w:rsidRPr="00355851">
              <w:rPr>
                <w:b/>
                <w:bCs/>
                <w:sz w:val="18"/>
                <w:szCs w:val="18"/>
                <w:lang w:val="nl-NL"/>
              </w:rPr>
              <w:t>30/09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B714" w14:textId="548750A9" w:rsidR="00D35918" w:rsidRDefault="00523B63" w:rsidP="002543F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6903" w14:textId="4D37F9E4" w:rsidR="00D35918" w:rsidRDefault="00C765CE" w:rsidP="002543F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523B63"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E5D66" w14:textId="50AC7910" w:rsidR="00D35918" w:rsidRDefault="005428FC" w:rsidP="002543F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D0145D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6401EC91" w14:textId="3E594ACE" w:rsidR="00D35918" w:rsidRDefault="00456D1B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D0145D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</w:tcBorders>
            <w:vAlign w:val="center"/>
          </w:tcPr>
          <w:p w14:paraId="38DD60B3" w14:textId="77777777" w:rsidR="00D35918" w:rsidRDefault="00D35918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M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D38DB1" w14:textId="64AEE252" w:rsidR="00D35918" w:rsidRDefault="00E34EA0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EF90E7" w14:textId="4932ED7E" w:rsidR="00D35918" w:rsidRDefault="00E34EA0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99FA" w14:textId="55C16C6F" w:rsidR="00D35918" w:rsidRDefault="00B53E55" w:rsidP="002543F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3A2651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DDE2A" w14:textId="306D3EA4" w:rsidR="00D35918" w:rsidRDefault="0085762A" w:rsidP="002543F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60E2FF" w14:textId="02BA64ED" w:rsidR="00D35918" w:rsidRDefault="00D35918" w:rsidP="00054D35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E13D58" w14:paraId="4DAA1AB7" w14:textId="77777777" w:rsidTr="00523190">
        <w:trPr>
          <w:trHeight w:val="253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6BA1" w14:textId="77777777" w:rsidR="00D35918" w:rsidRDefault="00D35918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ABC5" w14:textId="7066B434" w:rsidR="00D35918" w:rsidRPr="00355851" w:rsidRDefault="00687661">
            <w:pPr>
              <w:jc w:val="center"/>
              <w:rPr>
                <w:b/>
                <w:bCs/>
                <w:sz w:val="18"/>
                <w:szCs w:val="18"/>
              </w:rPr>
            </w:pPr>
            <w:r w:rsidRPr="00355851">
              <w:rPr>
                <w:b/>
                <w:bCs/>
                <w:sz w:val="18"/>
                <w:szCs w:val="18"/>
              </w:rPr>
              <w:t>2</w:t>
            </w:r>
            <w:r w:rsidR="00D00BA0" w:rsidRPr="00355851">
              <w:rPr>
                <w:b/>
                <w:bCs/>
                <w:sz w:val="18"/>
                <w:szCs w:val="18"/>
              </w:rPr>
              <w:t>7</w:t>
            </w:r>
            <w:r w:rsidR="005428FC" w:rsidRPr="00355851">
              <w:rPr>
                <w:b/>
                <w:bCs/>
                <w:sz w:val="18"/>
                <w:szCs w:val="18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8BD1" w14:textId="6D581C69" w:rsidR="00D35918" w:rsidRDefault="00D00BA0" w:rsidP="00AD48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B675" w14:textId="012B9BCC" w:rsidR="00D35918" w:rsidRDefault="00C765CE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AD423A">
              <w:rPr>
                <w:b/>
                <w:bCs/>
                <w:sz w:val="20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5EB3" w14:textId="6BCED5E1" w:rsidR="00D35918" w:rsidRDefault="00596405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AD423A">
              <w:rPr>
                <w:b/>
                <w:bCs/>
                <w:sz w:val="20"/>
              </w:rPr>
              <w:t>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5422DBB5" w14:textId="47DE82E9" w:rsidR="00D35918" w:rsidRDefault="00B64851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F9161C">
              <w:rPr>
                <w:b/>
                <w:bCs/>
                <w:sz w:val="20"/>
              </w:rPr>
              <w:t>4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9C86" w14:textId="77777777" w:rsidR="00D35918" w:rsidRDefault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9E7E" w14:textId="20145F84" w:rsidR="00C765CE" w:rsidRDefault="00F9161C" w:rsidP="005428F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0B22" w14:textId="172F35A0" w:rsidR="00D35918" w:rsidRDefault="00523B63" w:rsidP="0023360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518FC80" w14:textId="28F37D3A" w:rsidR="00D35918" w:rsidRDefault="00C765CE" w:rsidP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523B63">
              <w:rPr>
                <w:b/>
                <w:bCs/>
                <w:sz w:val="20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9BC2F1" w14:textId="29929C45" w:rsidR="00D35918" w:rsidRPr="00DF1966" w:rsidRDefault="005428FC" w:rsidP="00C765C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D0145D">
              <w:rPr>
                <w:b/>
                <w:bCs/>
                <w:sz w:val="20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24928EEA" w14:textId="634CC748" w:rsidR="00D35918" w:rsidRPr="00DF1966" w:rsidRDefault="00D0145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</w:tcBorders>
            <w:vAlign w:val="center"/>
          </w:tcPr>
          <w:p w14:paraId="2581680C" w14:textId="77777777" w:rsidR="00D35918" w:rsidRDefault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081614F" w14:textId="242D6066" w:rsidR="00D35918" w:rsidRDefault="00E34EA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F0272" w14:textId="5FDD45BF" w:rsidR="00D35918" w:rsidRDefault="00E34EA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</w:tcPr>
          <w:p w14:paraId="598D94DF" w14:textId="0D62F70F" w:rsidR="00D35918" w:rsidRDefault="00B53E55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3A2651">
              <w:rPr>
                <w:b/>
                <w:bCs/>
                <w:sz w:val="20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51777" w14:textId="7010F3D9" w:rsidR="00D35918" w:rsidRDefault="00B53E55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85762A">
              <w:rPr>
                <w:b/>
                <w:bCs/>
                <w:sz w:val="20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B1EBA7" w14:textId="7FCC7A46" w:rsidR="00D35918" w:rsidRDefault="00D35918" w:rsidP="00AD482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13D58" w14:paraId="6D5C65E5" w14:textId="77777777" w:rsidTr="00523190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CF67" w14:textId="77777777" w:rsidR="00D35918" w:rsidRDefault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4BA0" w14:textId="6F5B99D2" w:rsidR="00D35918" w:rsidRPr="00355851" w:rsidRDefault="00D00BA0">
            <w:pPr>
              <w:jc w:val="center"/>
              <w:rPr>
                <w:b/>
                <w:bCs/>
                <w:sz w:val="18"/>
                <w:szCs w:val="18"/>
              </w:rPr>
            </w:pPr>
            <w:r w:rsidRPr="00355851">
              <w:rPr>
                <w:b/>
                <w:bCs/>
                <w:sz w:val="18"/>
                <w:szCs w:val="18"/>
              </w:rPr>
              <w:t>28</w:t>
            </w:r>
            <w:r w:rsidR="00687661" w:rsidRPr="00355851">
              <w:rPr>
                <w:b/>
                <w:bCs/>
                <w:sz w:val="18"/>
                <w:szCs w:val="18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3594" w14:textId="0260BAB0" w:rsidR="00D35918" w:rsidRDefault="00D00BA0" w:rsidP="00AD48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63BB" w14:textId="379A2410" w:rsidR="00D35918" w:rsidRDefault="00C765CE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AD423A">
              <w:rPr>
                <w:b/>
                <w:bCs/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C53E" w14:textId="6B9F0FBE" w:rsidR="00D35918" w:rsidRDefault="00456D1B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AD423A">
              <w:rPr>
                <w:b/>
                <w:bCs/>
                <w:sz w:val="20"/>
              </w:rPr>
              <w:t>8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091399DE" w14:textId="45D4FA7C" w:rsidR="00D35918" w:rsidRDefault="00596405" w:rsidP="00B6485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F9161C">
              <w:rPr>
                <w:b/>
                <w:bCs/>
                <w:sz w:val="20"/>
              </w:rPr>
              <w:t>5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91EB" w14:textId="77777777" w:rsidR="00D35918" w:rsidRDefault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CE06" w14:textId="65EE355E" w:rsidR="00D35918" w:rsidRDefault="00F9161C" w:rsidP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7401" w14:textId="1E09F2CD" w:rsidR="00D35918" w:rsidRDefault="00523B63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0A35" w14:textId="3E820839" w:rsidR="00D35918" w:rsidRDefault="00000BC0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523B63">
              <w:rPr>
                <w:b/>
                <w:bCs/>
                <w:sz w:val="20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673D70" w14:textId="25446D26" w:rsidR="00D35918" w:rsidRDefault="00C765CE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D0145D">
              <w:rPr>
                <w:b/>
                <w:bCs/>
                <w:sz w:val="20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74ACD5A4" w14:textId="37EB5E91" w:rsidR="00D35918" w:rsidRDefault="00456D1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="00E34EA0">
              <w:rPr>
                <w:b/>
                <w:bCs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</w:tcBorders>
            <w:vAlign w:val="center"/>
          </w:tcPr>
          <w:p w14:paraId="258CDA42" w14:textId="77777777" w:rsidR="00D35918" w:rsidRDefault="00D3591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DDC30" w14:textId="7BD7DF26" w:rsidR="00D35918" w:rsidRDefault="00E34EA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4D87A" w14:textId="6203BC6D" w:rsidR="00D35918" w:rsidRDefault="00E34EA0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 w:themeFill="accent2"/>
            <w:vAlign w:val="center"/>
          </w:tcPr>
          <w:p w14:paraId="30C1C59E" w14:textId="2898FB7B" w:rsidR="00D35918" w:rsidRDefault="003A2651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1DA3" w14:textId="08C0B5D1" w:rsidR="00D35918" w:rsidRDefault="00B53E55" w:rsidP="002543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85762A">
              <w:rPr>
                <w:b/>
                <w:bCs/>
                <w:sz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C8A485" w14:textId="3F7AF265" w:rsidR="00D35918" w:rsidRDefault="00D35918" w:rsidP="00AD482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405428" w14:paraId="3BC0CA76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BDEB65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FC3610" w14:textId="57D8B022" w:rsidR="00D35918" w:rsidRPr="00355851" w:rsidRDefault="00D00BA0">
            <w:pPr>
              <w:jc w:val="center"/>
              <w:rPr>
                <w:sz w:val="18"/>
                <w:szCs w:val="18"/>
              </w:rPr>
            </w:pPr>
            <w:r w:rsidRPr="00355851">
              <w:rPr>
                <w:sz w:val="18"/>
                <w:szCs w:val="18"/>
              </w:rPr>
              <w:t>29</w:t>
            </w:r>
            <w:r w:rsidR="00687661" w:rsidRPr="00355851">
              <w:rPr>
                <w:sz w:val="18"/>
                <w:szCs w:val="18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302BE" w14:textId="5245069B" w:rsidR="00D35918" w:rsidRDefault="00D00BA0" w:rsidP="00AD48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7D0179" w14:textId="575DCAAA" w:rsidR="00D35918" w:rsidRDefault="00C765CE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D423A">
              <w:rPr>
                <w:sz w:val="20"/>
              </w:rP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E5F9C" w14:textId="5CE58F61" w:rsidR="00D35918" w:rsidRDefault="00AD423A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0296F004" w14:textId="35CF409D" w:rsidR="00D35918" w:rsidRDefault="00596405" w:rsidP="00AD48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F9161C">
              <w:rPr>
                <w:sz w:val="20"/>
              </w:rPr>
              <w:t>6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2852B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BB9E8" w14:textId="68837332" w:rsidR="00D35918" w:rsidRDefault="00F9161C" w:rsidP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7F0CB" w14:textId="6C0C4680" w:rsidR="00D35918" w:rsidRDefault="005428FC" w:rsidP="005F0E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23B63">
              <w:rPr>
                <w:sz w:val="20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BD6ACC" w14:textId="23CD95C2" w:rsidR="00D35918" w:rsidRDefault="00000BC0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23B63">
              <w:rPr>
                <w:sz w:val="20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6DFC9" w14:textId="4AF32868" w:rsidR="00D35918" w:rsidRPr="00AB42BF" w:rsidRDefault="00C765CE" w:rsidP="002543F1">
            <w:pPr>
              <w:jc w:val="center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2</w:t>
            </w:r>
            <w:r w:rsidR="00D0145D">
              <w:rPr>
                <w:bCs/>
                <w:iCs/>
                <w:sz w:val="20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7AB40D63" w14:textId="645A2876" w:rsidR="00D35918" w:rsidRPr="00AB42BF" w:rsidRDefault="00E34EA0" w:rsidP="00AD4825">
            <w:pPr>
              <w:jc w:val="center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31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729A54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78307" w14:textId="2398BA8E" w:rsidR="00D35918" w:rsidRDefault="00E34E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A5658" w14:textId="2E43E0C6" w:rsidR="00D35918" w:rsidRDefault="00E34EA0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F4DA7" w14:textId="4F620055" w:rsidR="00D35918" w:rsidRDefault="003A2651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F2D7C8" w14:textId="34BE3875" w:rsidR="00D35918" w:rsidRDefault="00B53E55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5762A">
              <w:rPr>
                <w:sz w:val="20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4D04E0" w14:textId="482D46D3" w:rsidR="00D35918" w:rsidRPr="00AD3CD0" w:rsidRDefault="00D35918">
            <w:pPr>
              <w:jc w:val="center"/>
              <w:rPr>
                <w:bCs/>
                <w:sz w:val="20"/>
              </w:rPr>
            </w:pPr>
          </w:p>
        </w:tc>
      </w:tr>
      <w:tr w:rsidR="00405428" w14:paraId="5A2B4EFB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3D679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7D657" w14:textId="3FC8BF8E" w:rsidR="00C765CE" w:rsidRPr="00355851" w:rsidRDefault="00D00BA0" w:rsidP="00C765CE">
            <w:pPr>
              <w:jc w:val="center"/>
              <w:rPr>
                <w:sz w:val="18"/>
                <w:szCs w:val="18"/>
              </w:rPr>
            </w:pPr>
            <w:r w:rsidRPr="00355851">
              <w:rPr>
                <w:sz w:val="18"/>
                <w:szCs w:val="18"/>
              </w:rPr>
              <w:t>30</w:t>
            </w:r>
            <w:r w:rsidR="00456D1B" w:rsidRPr="00355851">
              <w:rPr>
                <w:sz w:val="18"/>
                <w:szCs w:val="18"/>
              </w:rPr>
              <w:t>/08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6C782" w14:textId="58724CBC" w:rsidR="00D35918" w:rsidRDefault="00D00BA0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0A278" w14:textId="146589C1" w:rsidR="00D35918" w:rsidRDefault="00C765CE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D423A">
              <w:rPr>
                <w:sz w:val="20"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579B6" w14:textId="01BD8B65" w:rsidR="00D35918" w:rsidRDefault="00C765CE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AD423A">
              <w:rPr>
                <w:sz w:val="20"/>
              </w:rPr>
              <w:t>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436B03B9" w14:textId="5DD5779C" w:rsidR="00D35918" w:rsidRPr="00510257" w:rsidRDefault="005964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F9161C">
              <w:rPr>
                <w:bCs/>
                <w:sz w:val="20"/>
              </w:rPr>
              <w:t>7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ouble" w:sz="1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AB5EB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1FB7F" w14:textId="5F8330B0" w:rsidR="00D35918" w:rsidRDefault="00F9161C" w:rsidP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3A0C2E" w14:textId="3956BCAD" w:rsidR="00D35918" w:rsidRDefault="005428FC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23B63">
              <w:rPr>
                <w:sz w:val="20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220C4" w14:textId="0992921E" w:rsidR="00D35918" w:rsidRDefault="00456D1B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23B63">
              <w:rPr>
                <w:sz w:val="20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FFA29" w14:textId="64148D08" w:rsidR="00D35918" w:rsidRPr="00AB42BF" w:rsidRDefault="00C765CE" w:rsidP="00D35918">
            <w:pPr>
              <w:pStyle w:val="Titre4"/>
              <w:jc w:val="center"/>
              <w:rPr>
                <w:b w:val="0"/>
                <w:color w:val="auto"/>
                <w:sz w:val="20"/>
              </w:rPr>
            </w:pPr>
            <w:r>
              <w:rPr>
                <w:b w:val="0"/>
                <w:color w:val="auto"/>
                <w:sz w:val="20"/>
              </w:rPr>
              <w:t>2</w:t>
            </w:r>
            <w:r w:rsidR="00D0145D">
              <w:rPr>
                <w:b w:val="0"/>
                <w:color w:val="auto"/>
                <w:sz w:val="20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398CD382" w14:textId="32F68696" w:rsidR="00D35918" w:rsidRPr="00AB42BF" w:rsidRDefault="00E34EA0" w:rsidP="00AD4825">
            <w:pPr>
              <w:pStyle w:val="Titre4"/>
              <w:jc w:val="center"/>
              <w:rPr>
                <w:b w:val="0"/>
                <w:color w:val="auto"/>
                <w:sz w:val="20"/>
              </w:rPr>
            </w:pPr>
            <w:r>
              <w:rPr>
                <w:b w:val="0"/>
                <w:color w:val="auto"/>
                <w:sz w:val="20"/>
              </w:rPr>
              <w:t>1/11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AE92E" w14:textId="77777777" w:rsidR="00D35918" w:rsidRDefault="00D35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08A70" w14:textId="353995E7" w:rsidR="00D35918" w:rsidRDefault="00E34E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FBC6C6" w14:textId="1EEE5545" w:rsidR="00D35918" w:rsidRDefault="00E34EA0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57CD6" w14:textId="7F4DEDD1" w:rsidR="00D35918" w:rsidRDefault="003A2651" w:rsidP="00AD48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92EE98" w14:textId="19786719" w:rsidR="00D35918" w:rsidRDefault="00B53E55" w:rsidP="00254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5762A">
              <w:rPr>
                <w:sz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D7F052" w14:textId="675C956A" w:rsidR="00D35918" w:rsidRPr="00AD3CD0" w:rsidRDefault="00D35918">
            <w:pPr>
              <w:jc w:val="center"/>
              <w:rPr>
                <w:sz w:val="20"/>
              </w:rPr>
            </w:pPr>
          </w:p>
        </w:tc>
      </w:tr>
      <w:tr w:rsidR="00D35918" w14:paraId="6E053369" w14:textId="77777777" w:rsidTr="0EE86B1D">
        <w:trPr>
          <w:trHeight w:val="88"/>
        </w:trPr>
        <w:tc>
          <w:tcPr>
            <w:tcW w:w="3544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4A81E12E" w14:textId="77777777" w:rsidR="00D35918" w:rsidRDefault="00D35918">
            <w:pPr>
              <w:rPr>
                <w:sz w:val="8"/>
              </w:rPr>
            </w:pPr>
          </w:p>
        </w:tc>
        <w:tc>
          <w:tcPr>
            <w:tcW w:w="3439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73A86E0F" w14:textId="77777777" w:rsidR="00D35918" w:rsidRDefault="00D35918">
            <w:pPr>
              <w:jc w:val="center"/>
              <w:rPr>
                <w:sz w:val="8"/>
              </w:rPr>
            </w:pPr>
          </w:p>
        </w:tc>
        <w:tc>
          <w:tcPr>
            <w:tcW w:w="3497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1F93392D" w14:textId="77777777" w:rsidR="00D35918" w:rsidRDefault="00D35918">
            <w:pPr>
              <w:jc w:val="center"/>
              <w:rPr>
                <w:sz w:val="8"/>
              </w:rPr>
            </w:pPr>
          </w:p>
        </w:tc>
      </w:tr>
      <w:tr w:rsidR="00D35918" w14:paraId="47220FE2" w14:textId="77777777" w:rsidTr="0EE86B1D">
        <w:trPr>
          <w:trHeight w:val="265"/>
        </w:trPr>
        <w:tc>
          <w:tcPr>
            <w:tcW w:w="3544" w:type="dxa"/>
            <w:gridSpan w:val="6"/>
            <w:tcBorders>
              <w:top w:val="single" w:sz="8" w:space="0" w:color="auto"/>
              <w:left w:val="single" w:sz="8" w:space="0" w:color="auto"/>
              <w:right w:val="double" w:sz="18" w:space="0" w:color="auto"/>
            </w:tcBorders>
            <w:vAlign w:val="center"/>
          </w:tcPr>
          <w:p w14:paraId="58922899" w14:textId="77777777" w:rsidR="00D35918" w:rsidRDefault="00D3591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Décembre </w:t>
            </w:r>
            <w:r>
              <w:rPr>
                <w:b/>
                <w:bCs/>
                <w:color w:val="FF0000"/>
                <w:sz w:val="10"/>
              </w:rPr>
              <w:t xml:space="preserve">      </w:t>
            </w:r>
          </w:p>
        </w:tc>
        <w:tc>
          <w:tcPr>
            <w:tcW w:w="3439" w:type="dxa"/>
            <w:gridSpan w:val="7"/>
            <w:tcBorders>
              <w:top w:val="single" w:sz="8" w:space="0" w:color="auto"/>
              <w:left w:val="nil"/>
              <w:right w:val="double" w:sz="18" w:space="0" w:color="auto"/>
            </w:tcBorders>
            <w:vAlign w:val="center"/>
          </w:tcPr>
          <w:p w14:paraId="7A2C4D52" w14:textId="77777777" w:rsidR="00D35918" w:rsidRDefault="00D3591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Janvier </w:t>
            </w:r>
          </w:p>
        </w:tc>
        <w:tc>
          <w:tcPr>
            <w:tcW w:w="3497" w:type="dxa"/>
            <w:gridSpan w:val="7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09F3788" w14:textId="77777777" w:rsidR="00D35918" w:rsidRDefault="00D3591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Février </w:t>
            </w:r>
          </w:p>
        </w:tc>
      </w:tr>
      <w:tr w:rsidR="00D30CD6" w14:paraId="03A9539E" w14:textId="77777777" w:rsidTr="0EE86B1D">
        <w:trPr>
          <w:trHeight w:val="493"/>
        </w:trPr>
        <w:tc>
          <w:tcPr>
            <w:tcW w:w="57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22C7" w14:textId="77777777" w:rsidR="00D35918" w:rsidRDefault="00D35918">
            <w:pPr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i/>
                <w:sz w:val="20"/>
                <w:u w:val="single"/>
              </w:rPr>
              <w:t>N° sem.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DF52" w14:textId="08D9DC00" w:rsidR="00D35918" w:rsidRDefault="00970FA8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6E2F60">
              <w:rPr>
                <w:b/>
                <w:i/>
                <w:sz w:val="28"/>
                <w:u w:val="single"/>
                <w:lang w:val="de-DE"/>
              </w:rPr>
              <w:t>3</w:t>
            </w:r>
          </w:p>
        </w:tc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1B05" w14:textId="41F863C6" w:rsidR="00D35918" w:rsidRDefault="00D35918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6E2F60">
              <w:rPr>
                <w:b/>
                <w:i/>
                <w:sz w:val="28"/>
                <w:u w:val="single"/>
                <w:lang w:val="de-DE"/>
              </w:rPr>
              <w:t>4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3FB6" w14:textId="53B3C086" w:rsidR="00D35918" w:rsidRDefault="00D35918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6E2F60">
              <w:rPr>
                <w:b/>
                <w:i/>
                <w:sz w:val="28"/>
                <w:u w:val="single"/>
                <w:lang w:val="de-DE"/>
              </w:rPr>
              <w:t>5</w:t>
            </w:r>
          </w:p>
        </w:tc>
        <w:tc>
          <w:tcPr>
            <w:tcW w:w="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DD61" w14:textId="04C60795" w:rsidR="00D35918" w:rsidRDefault="00D35918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42B0B388" w14:textId="77777777" w:rsidR="00D35918" w:rsidRPr="00656C79" w:rsidRDefault="00D35918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56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4502F" w14:textId="77777777" w:rsidR="00D35918" w:rsidRDefault="00D35918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E481" w14:textId="77777777" w:rsidR="00D35918" w:rsidRDefault="00D35918">
            <w:pPr>
              <w:rPr>
                <w:b/>
                <w:i/>
                <w:sz w:val="22"/>
                <w:u w:val="single"/>
                <w:lang w:val="de-DE"/>
              </w:rPr>
            </w:pPr>
          </w:p>
        </w:tc>
        <w:tc>
          <w:tcPr>
            <w:tcW w:w="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0301" w14:textId="318D7D15" w:rsidR="00D35918" w:rsidRDefault="00970FA8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C5634A">
              <w:rPr>
                <w:b/>
                <w:i/>
                <w:sz w:val="28"/>
                <w:u w:val="single"/>
                <w:lang w:val="de-DE"/>
              </w:rPr>
              <w:t>6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048B" w14:textId="6D59F598" w:rsidR="00D35918" w:rsidRDefault="00C10ED6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C5634A">
              <w:rPr>
                <w:b/>
                <w:i/>
                <w:sz w:val="28"/>
                <w:u w:val="single"/>
                <w:lang w:val="de-DE"/>
              </w:rPr>
              <w:t>7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37C5" w14:textId="5642B354" w:rsidR="00D35918" w:rsidRDefault="00C10ED6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</w:t>
            </w:r>
            <w:r w:rsidR="00C5634A">
              <w:rPr>
                <w:b/>
                <w:i/>
                <w:sz w:val="28"/>
                <w:u w:val="single"/>
                <w:lang w:val="de-DE"/>
              </w:rPr>
              <w:t>8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22A00" w14:textId="2FDBBFD8" w:rsidR="00D35918" w:rsidRDefault="00C5634A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19</w:t>
            </w:r>
          </w:p>
        </w:tc>
        <w:tc>
          <w:tcPr>
            <w:tcW w:w="571" w:type="dxa"/>
            <w:tcBorders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2D00" w14:textId="77777777" w:rsidR="00D35918" w:rsidRDefault="00D35918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1B29" w14:textId="055B8320" w:rsidR="00D35918" w:rsidRDefault="00D12871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20</w:t>
            </w:r>
          </w:p>
        </w:tc>
        <w:tc>
          <w:tcPr>
            <w:tcW w:w="6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DCA4" w14:textId="0CD09E5C" w:rsidR="00D35918" w:rsidRDefault="00970FA8" w:rsidP="00F916C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1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7D3C" w14:textId="59211DCB" w:rsidR="00D35918" w:rsidRDefault="00C1510D" w:rsidP="00F916C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2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31BA" w14:textId="527BB56C" w:rsidR="00D35918" w:rsidRDefault="00D35918" w:rsidP="00F916C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61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1D78A0" w14:textId="151CC087" w:rsidR="00D35918" w:rsidRDefault="00D35918" w:rsidP="00F916C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</w:tr>
      <w:tr w:rsidR="00E13D58" w14:paraId="7C63469A" w14:textId="77777777" w:rsidTr="002D2C7F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7E70" w14:textId="77777777" w:rsidR="00F21501" w:rsidRDefault="00F2150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3E58" w14:textId="4900740D" w:rsidR="00F21501" w:rsidRPr="007523A5" w:rsidRDefault="00F2150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7D87" w14:textId="017D7E3B" w:rsidR="00F21501" w:rsidRDefault="00924F3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044696E" w14:textId="3314741A" w:rsidR="00F21501" w:rsidRDefault="004B1683" w:rsidP="00B14AB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924F34">
              <w:rPr>
                <w:b/>
                <w:bCs/>
                <w:sz w:val="20"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8D5C14" w14:textId="6E265203" w:rsidR="00F21501" w:rsidRPr="00BB717C" w:rsidRDefault="004B1683" w:rsidP="00B14AB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924F34">
              <w:rPr>
                <w:b/>
                <w:bCs/>
                <w:sz w:val="20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5912512B" w14:textId="4ED9BD9A" w:rsidR="00F21501" w:rsidRDefault="00B53E55" w:rsidP="00B14AB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924F34">
              <w:rPr>
                <w:b/>
                <w:bCs/>
                <w:sz w:val="20"/>
              </w:rPr>
              <w:t>8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C80C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73DA4" w14:textId="2995FF9F" w:rsidR="00F21501" w:rsidRDefault="00F21501" w:rsidP="00693DFE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9488C7" w14:textId="5D9E193D" w:rsidR="00F21501" w:rsidRDefault="00C811FD" w:rsidP="00693DFE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03015" w14:textId="2C2137C4" w:rsidR="00F21501" w:rsidRDefault="004B5969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C811FD">
              <w:rPr>
                <w:b/>
                <w:bCs/>
                <w:sz w:val="20"/>
                <w:lang w:val="de-DE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15DCA" w14:textId="4E0EE934" w:rsidR="00F21501" w:rsidRDefault="004B1683" w:rsidP="00B14AB9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1</w:t>
            </w:r>
            <w:r w:rsidR="00C811FD">
              <w:rPr>
                <w:b/>
                <w:bCs/>
                <w:sz w:val="20"/>
                <w:szCs w:val="20"/>
                <w:lang w:val="de-DE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87BEC9" w14:textId="3F547606" w:rsidR="00F21501" w:rsidRDefault="005428FC" w:rsidP="00AD4825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2</w:t>
            </w:r>
            <w:r w:rsidR="00C811FD">
              <w:rPr>
                <w:b/>
                <w:bCs/>
                <w:sz w:val="20"/>
                <w:szCs w:val="20"/>
                <w:lang w:val="de-DE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0BE6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3917" w14:textId="3122B275" w:rsidR="00F21501" w:rsidRDefault="000B6BDC" w:rsidP="00604514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0C96" w14:textId="312E75DC" w:rsidR="00F21501" w:rsidRDefault="000B6BDC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6992E" w14:textId="4A1C03E3" w:rsidR="00F21501" w:rsidRDefault="00811271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F4683" w14:textId="2180001C" w:rsidR="00F21501" w:rsidRDefault="00811271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90F066" w14:textId="05212FEB" w:rsidR="00F21501" w:rsidRDefault="00F21501" w:rsidP="00B14AB9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</w:tr>
      <w:tr w:rsidR="00E13D58" w14:paraId="46C9EC45" w14:textId="77777777" w:rsidTr="002D2C7F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8214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DDC3" w14:textId="5325E8DD" w:rsidR="00F21501" w:rsidRPr="007523A5" w:rsidRDefault="007E1BE3" w:rsidP="004B1683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208F" w14:textId="7799D17D" w:rsidR="00F21501" w:rsidRDefault="00924F3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867F9ED" w14:textId="2D76967A" w:rsidR="00F21501" w:rsidRDefault="00B53E55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924F34"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BAE39" w14:textId="19E54597" w:rsidR="00F21501" w:rsidRPr="00BB717C" w:rsidRDefault="004B1683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924F34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4787923B" w14:textId="2E8DB13A" w:rsidR="00F21501" w:rsidRDefault="00A05627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29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1ACE3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256EE" w14:textId="77927B52" w:rsidR="00F21501" w:rsidRDefault="00F21501" w:rsidP="00693DFE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FDDD9D4" w14:textId="19F52EE7" w:rsidR="00F21501" w:rsidRDefault="00C811FD" w:rsidP="00693DFE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A6D09" w14:textId="6DADB3AA" w:rsidR="00F21501" w:rsidRDefault="004B5969" w:rsidP="004B596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C811FD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5D5FF" w14:textId="09BB4E07" w:rsidR="00F21501" w:rsidRDefault="00C811FD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5F8ED9" w14:textId="14B95CFF" w:rsidR="00F21501" w:rsidRDefault="00682DE4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C811FD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F44C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DCCD" w14:textId="1B250AB2" w:rsidR="00F21501" w:rsidRDefault="000B6BDC" w:rsidP="006045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1A9277" w14:textId="7C6517DF" w:rsidR="00281EFC" w:rsidRDefault="000B6BDC" w:rsidP="00281EFC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1D1F2" w14:textId="04221601" w:rsidR="00F21501" w:rsidRDefault="00236C87" w:rsidP="00BE595A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811271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900E47" w14:textId="70F8AF24" w:rsidR="00F21501" w:rsidRDefault="00811271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8079B4" w14:textId="4A1898F2" w:rsidR="00F21501" w:rsidRDefault="00F21501" w:rsidP="00B14AB9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</w:tr>
      <w:tr w:rsidR="00E13D58" w14:paraId="45F43CEC" w14:textId="77777777" w:rsidTr="00607D65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F2E6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479C" w14:textId="2E7CB0CF" w:rsidR="00F21501" w:rsidRPr="007523A5" w:rsidRDefault="007E1BE3" w:rsidP="00B53E5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EE48" w14:textId="1E1D7E2D" w:rsidR="00F21501" w:rsidRDefault="00924F3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BB52C5A" w14:textId="3BBE4849" w:rsidR="00F21501" w:rsidRDefault="00B53E55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924F34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735DA0" w14:textId="4CB0F924" w:rsidR="00F21501" w:rsidRPr="00BB717C" w:rsidRDefault="004B1683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924F34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54DB904D" w14:textId="59DC74CD" w:rsidR="00F21501" w:rsidRDefault="004B1683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  <w:r w:rsidR="00A05627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B743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F23E49" w14:textId="7A7C4D87" w:rsidR="00F21501" w:rsidRDefault="00F21501" w:rsidP="00281EFC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74C5228" w14:textId="3975CC18" w:rsidR="00F21501" w:rsidRDefault="00C811FD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8A7FE" w14:textId="12CD3005" w:rsidR="00F21501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C811FD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17E7C" w14:textId="169A61DB" w:rsidR="00F21501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C811FD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E3244" w14:textId="4E905EE5" w:rsidR="00F21501" w:rsidRDefault="00682DE4" w:rsidP="00F86D9F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C811FD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1EAB" w14:textId="77777777" w:rsidR="00F21501" w:rsidRDefault="00F21501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2FED" w14:textId="7718207C" w:rsidR="00F21501" w:rsidRDefault="000B6BDC" w:rsidP="006045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A4F0" w14:textId="219D552D" w:rsidR="00F21501" w:rsidRDefault="000B6BDC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75F30" w14:textId="288DF61C" w:rsidR="00F21501" w:rsidRDefault="00236C87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811271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8B594E" w14:textId="402BF925" w:rsidR="00F21501" w:rsidRDefault="00811271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EDC6E7" w14:textId="7CF38E46" w:rsidR="00F21501" w:rsidRDefault="00F21501" w:rsidP="00AD4825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</w:tr>
      <w:tr w:rsidR="00E13D58" w14:paraId="06CE4028" w14:textId="77777777" w:rsidTr="00607D65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FBA2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3DC9" w14:textId="5B2801B8" w:rsidR="00F21501" w:rsidRPr="007523A5" w:rsidRDefault="007E1BE3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09E2" w14:textId="438090AF" w:rsidR="00F21501" w:rsidRDefault="004B1683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924F34">
              <w:rPr>
                <w:b/>
                <w:bCs/>
                <w:sz w:val="20"/>
                <w:lang w:val="nl-NL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1EFFA" w14:textId="149778A0" w:rsidR="00F21501" w:rsidRDefault="00B53E55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924F34"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03198" w14:textId="4C48AA7B" w:rsidR="00F21501" w:rsidRPr="00BB717C" w:rsidRDefault="004B1683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924F34"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01FB8404" w14:textId="50170CEB" w:rsidR="00F21501" w:rsidRDefault="00A05627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31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4413B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73B9F" w14:textId="1F5782CB" w:rsidR="00F21501" w:rsidRDefault="00F21501" w:rsidP="00281EFC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C6FC4E" w14:textId="2A09D6A8" w:rsidR="00F21501" w:rsidRDefault="00C811FD" w:rsidP="00041AAA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CA295C" w14:textId="7FC80CB2" w:rsidR="00F21501" w:rsidRDefault="00531737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C811FD"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16CFD" w14:textId="558D14E7" w:rsidR="00F21501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C811FD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DEF317" w14:textId="63C820C4" w:rsidR="00F21501" w:rsidRDefault="004B1683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C811FD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47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331B" w14:textId="73A31C5F" w:rsidR="00F21501" w:rsidRDefault="000B6BDC" w:rsidP="006045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4815" w14:textId="097012CA" w:rsidR="00F21501" w:rsidRDefault="00811271" w:rsidP="0081127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B2D17" w14:textId="248E6FA1" w:rsidR="00F21501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811271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D8E91" w14:textId="40C905CA" w:rsidR="00F21501" w:rsidRDefault="00811271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7327E5" w14:textId="6076F5BF" w:rsidR="00F21501" w:rsidRDefault="00F21501" w:rsidP="00AD4825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E13D58" w14:paraId="56C91F2C" w14:textId="77777777" w:rsidTr="00607D65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E858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3916" w14:textId="314B5256" w:rsidR="00F21501" w:rsidRPr="007523A5" w:rsidRDefault="007E1BE3" w:rsidP="004B1683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AE8D" w14:textId="1E92B47E" w:rsidR="00F21501" w:rsidRDefault="004B1683" w:rsidP="0059689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924F34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1B7C" w14:textId="70DD88C7" w:rsidR="00F21501" w:rsidRDefault="00671AE1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924F34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B29BC" w14:textId="7CDCCFE8" w:rsidR="00F21501" w:rsidRPr="00BB717C" w:rsidRDefault="00B53E55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 w:rsidRPr="00BB717C">
              <w:rPr>
                <w:b/>
                <w:bCs/>
                <w:sz w:val="20"/>
                <w:lang w:val="nl-NL"/>
              </w:rPr>
              <w:t>2</w:t>
            </w:r>
            <w:r w:rsidR="00924F34"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2A5CC1ED" w14:textId="18DD0CB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87684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7827D" w14:textId="2A5A5BED" w:rsidR="00F21501" w:rsidRDefault="00A05627" w:rsidP="00693DFE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95DBC4" w14:textId="0ABEFA84" w:rsidR="00F21501" w:rsidRDefault="00C811FD" w:rsidP="004B596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CA654" w14:textId="55495B9A" w:rsidR="00F21501" w:rsidRDefault="005428FC" w:rsidP="00693DFE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C811FD"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599DC" w14:textId="4A71E6EB" w:rsidR="00F21501" w:rsidRPr="006401FE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C811FD">
              <w:rPr>
                <w:b/>
                <w:bCs/>
                <w:sz w:val="20"/>
                <w:lang w:val="nl-NL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C99B6" w14:textId="0577D341" w:rsidR="00F21501" w:rsidRPr="006401FE" w:rsidRDefault="00C811FD" w:rsidP="003E0A38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C0A5" w14:textId="77777777" w:rsidR="00F21501" w:rsidRDefault="00F2150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5894" w14:textId="538454EF" w:rsidR="00F21501" w:rsidRDefault="000B6BDC" w:rsidP="006045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E90D" w14:textId="5A7F989E" w:rsidR="00F21501" w:rsidRDefault="00811271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B75E8" w14:textId="210AA596" w:rsidR="00F21501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811271">
              <w:rPr>
                <w:b/>
                <w:bCs/>
                <w:sz w:val="20"/>
                <w:lang w:val="nl-NL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E72B7C" w14:textId="5CC4E487" w:rsidR="00F21501" w:rsidRDefault="00811271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7C0498" w14:textId="46CF6D15" w:rsidR="00F21501" w:rsidRDefault="00F21501" w:rsidP="003D37E1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405428" w14:paraId="54B5AAC8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DC0A9" w14:textId="77777777" w:rsidR="00F21501" w:rsidRDefault="00F21501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4FFE5" w14:textId="31A27925" w:rsidR="00F21501" w:rsidRPr="00693DFE" w:rsidRDefault="007E1BE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9A844" w14:textId="45E86E12" w:rsidR="00F21501" w:rsidRPr="00693DFE" w:rsidRDefault="004B1683" w:rsidP="00AD482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  <w:r w:rsidR="00924F3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91BC1" w14:textId="35855383" w:rsidR="00F21501" w:rsidRPr="00693DFE" w:rsidRDefault="00924F34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AC06A" w14:textId="0FF456B1" w:rsidR="00F21501" w:rsidRPr="00693DFE" w:rsidRDefault="00B53E55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924F34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53545B61" w14:textId="1D414435" w:rsidR="00F21501" w:rsidRPr="00693DFE" w:rsidRDefault="00F21501" w:rsidP="00B14AB9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26CE8" w14:textId="77777777" w:rsidR="00F21501" w:rsidRPr="00693DFE" w:rsidRDefault="00F21501">
            <w:pPr>
              <w:jc w:val="center"/>
              <w:rPr>
                <w:sz w:val="20"/>
                <w:szCs w:val="20"/>
                <w:lang w:val="en-GB"/>
              </w:rPr>
            </w:pPr>
            <w:r w:rsidRPr="00693DFE"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8E3DD" w14:textId="03CB1AB6" w:rsidR="00F21501" w:rsidRPr="00693DFE" w:rsidRDefault="00A05627" w:rsidP="00693DFE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2A581E" w14:textId="6B06D1B6" w:rsidR="00F21501" w:rsidRPr="00693DFE" w:rsidRDefault="00C811FD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37800" w14:textId="54636C31" w:rsidR="00F21501" w:rsidRPr="00693DFE" w:rsidRDefault="00682DE4" w:rsidP="004B596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  <w:r w:rsidR="00C811FD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F70A4" w14:textId="43BC9BBC" w:rsidR="00F21501" w:rsidRPr="00693DFE" w:rsidRDefault="00BE595A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C811FD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118D8" w14:textId="73271B10" w:rsidR="00F21501" w:rsidRPr="00693DFE" w:rsidRDefault="004B168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  <w:r w:rsidR="00C811F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130B6F" w14:textId="77777777" w:rsidR="00F21501" w:rsidRPr="00693DFE" w:rsidRDefault="00F21501">
            <w:pPr>
              <w:jc w:val="center"/>
              <w:rPr>
                <w:sz w:val="20"/>
                <w:szCs w:val="20"/>
                <w:lang w:val="en-GB"/>
              </w:rPr>
            </w:pPr>
            <w:r w:rsidRPr="00693DFE"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A69A1" w14:textId="16BB285F" w:rsidR="00F21501" w:rsidRPr="00693DFE" w:rsidRDefault="000B6BDC" w:rsidP="0060451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32A31" w14:textId="07E7568B" w:rsidR="00F21501" w:rsidRPr="00693DFE" w:rsidRDefault="00811271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967870" w14:textId="790958F3" w:rsidR="00F21501" w:rsidRPr="00693DFE" w:rsidRDefault="00811271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723F9" w14:textId="57E04B67" w:rsidR="00F21501" w:rsidRPr="00693DFE" w:rsidRDefault="00BE595A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811271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4BE5A5" w14:textId="5897CB0F" w:rsidR="00F21501" w:rsidRDefault="00F21501" w:rsidP="00AD4825">
            <w:pPr>
              <w:jc w:val="center"/>
              <w:rPr>
                <w:sz w:val="20"/>
                <w:lang w:val="en-GB"/>
              </w:rPr>
            </w:pPr>
          </w:p>
        </w:tc>
      </w:tr>
      <w:tr w:rsidR="00405428" w14:paraId="41B9FFDF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658B34" w14:textId="77777777" w:rsidR="00F21501" w:rsidRDefault="00F21501">
            <w:pPr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9A2DD8" w14:textId="5EAD2DB2" w:rsidR="00F21501" w:rsidRPr="00693DFE" w:rsidRDefault="007E1BE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DD9D26" w14:textId="4EA204E0" w:rsidR="00F21501" w:rsidRPr="00693DFE" w:rsidRDefault="004B1683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  <w:r w:rsidR="00924F3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E280F0" w14:textId="262769E8" w:rsidR="00F21501" w:rsidRPr="00693DFE" w:rsidRDefault="004B1683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924F34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951A1" w14:textId="62ED5428" w:rsidR="00F21501" w:rsidRPr="00693DFE" w:rsidRDefault="00B53E55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924F34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683D4A2E" w14:textId="66CBC016" w:rsidR="00F21501" w:rsidRPr="00693DFE" w:rsidRDefault="00F2150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3A580" w14:textId="77777777" w:rsidR="00F21501" w:rsidRPr="00693DFE" w:rsidRDefault="00F21501">
            <w:pPr>
              <w:jc w:val="center"/>
              <w:rPr>
                <w:sz w:val="20"/>
                <w:szCs w:val="20"/>
                <w:lang w:val="en-GB"/>
              </w:rPr>
            </w:pPr>
            <w:r w:rsidRPr="00693DFE">
              <w:rPr>
                <w:sz w:val="20"/>
                <w:szCs w:val="20"/>
                <w:lang w:val="en-GB"/>
              </w:rPr>
              <w:t>D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00CA5C" w14:textId="3A11DA59" w:rsidR="00F21501" w:rsidRPr="00693DFE" w:rsidRDefault="00A05627" w:rsidP="00693DFE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60015D" w14:textId="6FA9666E" w:rsidR="00F21501" w:rsidRPr="00693DFE" w:rsidRDefault="00682DE4" w:rsidP="00B14AB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  <w:r w:rsidR="00C811F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2133BC" w14:textId="319D8F6F" w:rsidR="00F21501" w:rsidRPr="00693DFE" w:rsidRDefault="00682DE4" w:rsidP="004B5969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  <w:r w:rsidR="00C811FD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AA352" w14:textId="23C0A19C" w:rsidR="00F21501" w:rsidRPr="00693DFE" w:rsidRDefault="009A5336" w:rsidP="00BE595A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C811FD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E8231B" w14:textId="25197B76" w:rsidR="00DA72B5" w:rsidRPr="00693DFE" w:rsidRDefault="00C811FD" w:rsidP="00DA72B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31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7A3FE" w14:textId="77777777" w:rsidR="00F21501" w:rsidRPr="00693DFE" w:rsidRDefault="00F21501">
            <w:pPr>
              <w:jc w:val="center"/>
              <w:rPr>
                <w:sz w:val="20"/>
                <w:szCs w:val="20"/>
                <w:lang w:val="en-GB"/>
              </w:rPr>
            </w:pPr>
            <w:r w:rsidRPr="00693DFE">
              <w:rPr>
                <w:sz w:val="20"/>
                <w:szCs w:val="20"/>
                <w:lang w:val="en-GB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B284E" w14:textId="25088C4C" w:rsidR="00F21501" w:rsidRPr="00693DFE" w:rsidRDefault="000B6BDC" w:rsidP="006045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61ACB" w14:textId="575B6D1D" w:rsidR="00F21501" w:rsidRPr="00693DFE" w:rsidRDefault="00811271" w:rsidP="00B14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FEAB27" w14:textId="33A6CB74" w:rsidR="00F21501" w:rsidRPr="00693DFE" w:rsidRDefault="00811271" w:rsidP="00B14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89CA1" w14:textId="333CD72F" w:rsidR="00F21501" w:rsidRPr="00693DFE" w:rsidRDefault="00BE595A" w:rsidP="00B14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1271">
              <w:rPr>
                <w:sz w:val="20"/>
                <w:szCs w:val="20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9DC5CB" w14:textId="546E4C9F" w:rsidR="00F21501" w:rsidRDefault="00F21501">
            <w:pPr>
              <w:jc w:val="center"/>
              <w:rPr>
                <w:sz w:val="20"/>
              </w:rPr>
            </w:pPr>
          </w:p>
        </w:tc>
      </w:tr>
      <w:tr w:rsidR="00F21501" w14:paraId="0052657B" w14:textId="77777777" w:rsidTr="0EE86B1D">
        <w:trPr>
          <w:trHeight w:val="88"/>
        </w:trPr>
        <w:tc>
          <w:tcPr>
            <w:tcW w:w="3544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799E2E9" w14:textId="77777777" w:rsidR="00F21501" w:rsidRDefault="00F21501">
            <w:pPr>
              <w:rPr>
                <w:sz w:val="8"/>
              </w:rPr>
            </w:pPr>
          </w:p>
        </w:tc>
        <w:tc>
          <w:tcPr>
            <w:tcW w:w="3439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05A2B068" w14:textId="77777777" w:rsidR="00F21501" w:rsidRDefault="00F21501">
            <w:pPr>
              <w:jc w:val="center"/>
              <w:rPr>
                <w:sz w:val="8"/>
              </w:rPr>
            </w:pPr>
          </w:p>
        </w:tc>
        <w:tc>
          <w:tcPr>
            <w:tcW w:w="3497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4D563C41" w14:textId="77777777" w:rsidR="00F21501" w:rsidRDefault="00F21501">
            <w:pPr>
              <w:jc w:val="center"/>
              <w:rPr>
                <w:sz w:val="8"/>
              </w:rPr>
            </w:pPr>
          </w:p>
        </w:tc>
      </w:tr>
      <w:tr w:rsidR="00F21501" w14:paraId="4739CA89" w14:textId="77777777" w:rsidTr="0EE86B1D">
        <w:trPr>
          <w:trHeight w:val="265"/>
        </w:trPr>
        <w:tc>
          <w:tcPr>
            <w:tcW w:w="3544" w:type="dxa"/>
            <w:gridSpan w:val="6"/>
            <w:tcBorders>
              <w:top w:val="single" w:sz="8" w:space="0" w:color="auto"/>
              <w:left w:val="single" w:sz="8" w:space="0" w:color="auto"/>
              <w:right w:val="double" w:sz="18" w:space="0" w:color="auto"/>
            </w:tcBorders>
            <w:vAlign w:val="center"/>
          </w:tcPr>
          <w:p w14:paraId="740BC751" w14:textId="77777777" w:rsidR="00F21501" w:rsidRDefault="00F21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Mars </w:t>
            </w:r>
          </w:p>
        </w:tc>
        <w:tc>
          <w:tcPr>
            <w:tcW w:w="3439" w:type="dxa"/>
            <w:gridSpan w:val="7"/>
            <w:tcBorders>
              <w:top w:val="single" w:sz="8" w:space="0" w:color="auto"/>
              <w:left w:val="nil"/>
              <w:right w:val="double" w:sz="18" w:space="0" w:color="auto"/>
            </w:tcBorders>
            <w:vAlign w:val="center"/>
          </w:tcPr>
          <w:p w14:paraId="02EA7201" w14:textId="77777777" w:rsidR="00F21501" w:rsidRDefault="00F21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Avril </w:t>
            </w:r>
          </w:p>
        </w:tc>
        <w:tc>
          <w:tcPr>
            <w:tcW w:w="3497" w:type="dxa"/>
            <w:gridSpan w:val="7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72450B9" w14:textId="77777777" w:rsidR="00F21501" w:rsidRDefault="00F21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Mai </w:t>
            </w:r>
          </w:p>
        </w:tc>
      </w:tr>
      <w:tr w:rsidR="00D30CD6" w14:paraId="62E82EC7" w14:textId="77777777" w:rsidTr="0EE86B1D">
        <w:trPr>
          <w:trHeight w:val="481"/>
        </w:trPr>
        <w:tc>
          <w:tcPr>
            <w:tcW w:w="57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C7F5" w14:textId="77777777" w:rsidR="00F21501" w:rsidRDefault="00F21501">
            <w:pPr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i/>
                <w:sz w:val="20"/>
                <w:u w:val="single"/>
              </w:rPr>
              <w:t>N° sem.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C1D8" w14:textId="0F277DF6" w:rsidR="00F21501" w:rsidRDefault="00F21501" w:rsidP="00AA750B">
            <w:pPr>
              <w:jc w:val="center"/>
              <w:rPr>
                <w:b/>
                <w:i/>
                <w:sz w:val="28"/>
                <w:u w:val="single"/>
              </w:rPr>
            </w:pPr>
          </w:p>
        </w:tc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4C05" w14:textId="793F829B" w:rsidR="00F21501" w:rsidRDefault="00A3441E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3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1969" w14:textId="6A74E614" w:rsidR="00F21501" w:rsidRDefault="00F21501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4</w:t>
            </w:r>
          </w:p>
        </w:tc>
        <w:tc>
          <w:tcPr>
            <w:tcW w:w="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9077" w14:textId="4A038CEF" w:rsidR="00F21501" w:rsidRDefault="000C20D0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5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34E9C500" w14:textId="64D31251" w:rsidR="00F21501" w:rsidRDefault="00C10ED6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D12871">
              <w:rPr>
                <w:b/>
                <w:i/>
                <w:sz w:val="28"/>
                <w:u w:val="single"/>
                <w:lang w:val="de-DE"/>
              </w:rPr>
              <w:t>6</w:t>
            </w:r>
          </w:p>
        </w:tc>
        <w:tc>
          <w:tcPr>
            <w:tcW w:w="56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76B71" w14:textId="77777777" w:rsidR="00F21501" w:rsidRDefault="00F21501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8ABD" w14:textId="2C7E34FA" w:rsidR="00F21501" w:rsidRDefault="00C10ED6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A3441E">
              <w:rPr>
                <w:b/>
                <w:i/>
                <w:sz w:val="28"/>
                <w:u w:val="single"/>
                <w:lang w:val="de-DE"/>
              </w:rPr>
              <w:t>6</w:t>
            </w:r>
          </w:p>
        </w:tc>
        <w:tc>
          <w:tcPr>
            <w:tcW w:w="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79CF" w14:textId="5AB4157B" w:rsidR="00F21501" w:rsidRDefault="00F67484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A3441E">
              <w:rPr>
                <w:b/>
                <w:i/>
                <w:sz w:val="28"/>
                <w:u w:val="single"/>
                <w:lang w:val="de-DE"/>
              </w:rPr>
              <w:t>7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CB80" w14:textId="71CE42E6" w:rsidR="00F21501" w:rsidRDefault="00F67484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A3441E">
              <w:rPr>
                <w:b/>
                <w:i/>
                <w:sz w:val="28"/>
                <w:u w:val="single"/>
                <w:lang w:val="de-DE"/>
              </w:rPr>
              <w:t>8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A40C" w14:textId="625A03B7" w:rsidR="00F21501" w:rsidRDefault="00C10ED6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2</w:t>
            </w:r>
            <w:r w:rsidR="00A3441E">
              <w:rPr>
                <w:b/>
                <w:i/>
                <w:sz w:val="28"/>
                <w:u w:val="single"/>
                <w:lang w:val="de-DE"/>
              </w:rPr>
              <w:t>9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BA4332" w14:textId="37A14B19" w:rsidR="00F21501" w:rsidRDefault="00F21501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571" w:type="dxa"/>
            <w:tcBorders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8FB0" w14:textId="77777777" w:rsidR="00F21501" w:rsidRDefault="00F21501">
            <w:pPr>
              <w:jc w:val="center"/>
              <w:rPr>
                <w:b/>
                <w:i/>
                <w:sz w:val="20"/>
                <w:u w:val="single"/>
                <w:lang w:val="de-DE"/>
              </w:rPr>
            </w:pPr>
            <w:r>
              <w:rPr>
                <w:b/>
                <w:i/>
                <w:sz w:val="20"/>
                <w:u w:val="single"/>
                <w:lang w:val="de-DE"/>
              </w:rPr>
              <w:t xml:space="preserve">N° </w:t>
            </w:r>
            <w:proofErr w:type="spellStart"/>
            <w:r>
              <w:rPr>
                <w:b/>
                <w:i/>
                <w:sz w:val="20"/>
                <w:u w:val="single"/>
                <w:lang w:val="de-DE"/>
              </w:rPr>
              <w:t>sem</w:t>
            </w:r>
            <w:proofErr w:type="spellEnd"/>
            <w:r>
              <w:rPr>
                <w:b/>
                <w:i/>
                <w:sz w:val="20"/>
                <w:u w:val="single"/>
                <w:lang w:val="de-DE"/>
              </w:rPr>
              <w:t>.</w:t>
            </w:r>
          </w:p>
        </w:tc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0118" w14:textId="4FE53C81" w:rsidR="00F21501" w:rsidRDefault="00F21501" w:rsidP="00AD4825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</w:p>
        </w:tc>
        <w:tc>
          <w:tcPr>
            <w:tcW w:w="6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CB5D" w14:textId="0AA7DCBC" w:rsidR="00F21501" w:rsidRDefault="00355851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30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9DD" w14:textId="7A077495" w:rsidR="00F21501" w:rsidRDefault="00A3441E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3</w:t>
            </w:r>
            <w:r w:rsidR="00355851">
              <w:rPr>
                <w:b/>
                <w:i/>
                <w:sz w:val="28"/>
                <w:u w:val="single"/>
                <w:lang w:val="de-DE"/>
              </w:rPr>
              <w:t>1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ED47" w14:textId="0E08531E" w:rsidR="00F21501" w:rsidRDefault="00970FA8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3</w:t>
            </w:r>
            <w:r w:rsidR="00355851">
              <w:rPr>
                <w:b/>
                <w:i/>
                <w:sz w:val="28"/>
                <w:u w:val="single"/>
                <w:lang w:val="de-DE"/>
              </w:rPr>
              <w:t>2</w:t>
            </w:r>
          </w:p>
        </w:tc>
        <w:tc>
          <w:tcPr>
            <w:tcW w:w="61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277609" w14:textId="154BA167" w:rsidR="00F21501" w:rsidRDefault="00970FA8" w:rsidP="00AA750B">
            <w:pPr>
              <w:jc w:val="center"/>
              <w:rPr>
                <w:b/>
                <w:i/>
                <w:sz w:val="28"/>
                <w:u w:val="single"/>
                <w:lang w:val="de-DE"/>
              </w:rPr>
            </w:pPr>
            <w:r>
              <w:rPr>
                <w:b/>
                <w:i/>
                <w:sz w:val="28"/>
                <w:u w:val="single"/>
                <w:lang w:val="de-DE"/>
              </w:rPr>
              <w:t>3</w:t>
            </w:r>
            <w:r w:rsidR="00355851">
              <w:rPr>
                <w:b/>
                <w:i/>
                <w:sz w:val="28"/>
                <w:u w:val="single"/>
                <w:lang w:val="de-DE"/>
              </w:rPr>
              <w:t>3</w:t>
            </w:r>
          </w:p>
        </w:tc>
      </w:tr>
      <w:tr w:rsidR="00E13D58" w14:paraId="7EB06965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7DB6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E546F" w14:textId="791FB225" w:rsidR="003A3314" w:rsidRPr="00752858" w:rsidRDefault="007C6B16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479EB57" w14:textId="5F2A8B01" w:rsidR="003A3314" w:rsidRDefault="00D2286A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0F44" w14:textId="0FF046F6" w:rsidR="003A3314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43EC6"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996B" w14:textId="2B65229A" w:rsidR="003A3314" w:rsidRDefault="00C01FA3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A43EC6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773E5F0E" w14:textId="674285F3" w:rsidR="003A3314" w:rsidRDefault="00A43EC6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29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19D57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DD2D2" w14:textId="3E0CC762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D8F50" w14:textId="178D6A1A" w:rsidR="003A3314" w:rsidRDefault="0014467D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E5C6" w14:textId="470EC147" w:rsidR="003A3314" w:rsidRDefault="00BE595A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14467D"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EC48F" w14:textId="47A2D9CA" w:rsidR="003A3314" w:rsidRDefault="0014467D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75D72" w14:textId="5195CCCA" w:rsidR="003A3314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14467D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9A6F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L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95AC1" w14:textId="0C0842DF" w:rsidR="003A3314" w:rsidRDefault="00221E4B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3B946D" w14:textId="561749DE" w:rsidR="003A3314" w:rsidRDefault="00221E4B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9EC3E" w14:textId="58665D46" w:rsidR="003A3314" w:rsidRDefault="005F4A7D" w:rsidP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221E4B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8EDC5" w14:textId="29610D91" w:rsidR="003A3314" w:rsidRDefault="00221E4B" w:rsidP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B6AA4F" w14:textId="350B1BEA" w:rsidR="003A3314" w:rsidRDefault="00221E4B" w:rsidP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31</w:t>
            </w:r>
          </w:p>
        </w:tc>
      </w:tr>
      <w:tr w:rsidR="00E13D58" w14:paraId="6E78ED3C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3995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5E691" w14:textId="5D2BF60E" w:rsidR="003A3314" w:rsidRPr="00752858" w:rsidRDefault="00C5182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7B0F8E" w14:textId="27753BE0" w:rsidR="003A3314" w:rsidRDefault="00A43EC6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B458" w14:textId="7B7B7843" w:rsidR="003A3314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43EC6"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7441" w14:textId="66CAFCFC" w:rsidR="003A3314" w:rsidRDefault="00C01FA3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A43EC6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39EFA4C0" w14:textId="261DB431" w:rsidR="003A3314" w:rsidRPr="008B5BBE" w:rsidRDefault="006E2F60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  <w:r w:rsidR="00C53B00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02A00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80A14" w14:textId="1910EBB5" w:rsidR="003A3314" w:rsidRDefault="003A3314" w:rsidP="005428FC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7976D" w14:textId="6392D013" w:rsidR="003A3314" w:rsidRDefault="0014467D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91B99" w14:textId="1F4AD3A3" w:rsidR="003A3314" w:rsidRDefault="00BE595A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14467D"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47EBF" w14:textId="426209BF" w:rsidR="003A3314" w:rsidRDefault="005428FC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14467D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F27C6" w14:textId="3A424F00" w:rsidR="003A3314" w:rsidRDefault="00FB0B36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14467D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AE3A" w14:textId="77777777" w:rsidR="003A3314" w:rsidRDefault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M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598BA4" w14:textId="33FA2B12" w:rsidR="003A3314" w:rsidRDefault="00221E4B" w:rsidP="00221E4B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4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74EB844" w14:textId="70211391" w:rsidR="003A3314" w:rsidRDefault="00221E4B" w:rsidP="00BB717C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F08F" w14:textId="4B6C1BBC" w:rsidR="003A3314" w:rsidRDefault="00BB717C" w:rsidP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221E4B">
              <w:rPr>
                <w:b/>
                <w:bCs/>
                <w:sz w:val="20"/>
                <w:lang w:val="de-DE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C47FC" w14:textId="07D0F1E5" w:rsidR="003A3314" w:rsidRDefault="00221E4B" w:rsidP="003A331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226492" w14:textId="154093C9" w:rsidR="003A3314" w:rsidRDefault="003A3314" w:rsidP="00AD4825">
            <w:pPr>
              <w:jc w:val="center"/>
              <w:rPr>
                <w:b/>
                <w:bCs/>
                <w:sz w:val="20"/>
                <w:lang w:val="de-DE"/>
              </w:rPr>
            </w:pPr>
          </w:p>
        </w:tc>
      </w:tr>
      <w:tr w:rsidR="00E13D58" w14:paraId="29953A81" w14:textId="77777777" w:rsidTr="002E4289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F97B" w14:textId="77777777" w:rsidR="003A3314" w:rsidRDefault="003A3314">
            <w:pPr>
              <w:pStyle w:val="Titre6"/>
            </w:pPr>
            <w: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C9FB4" w14:textId="1446F04B" w:rsidR="003A3314" w:rsidRPr="00752858" w:rsidRDefault="00C51824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C782D3" w14:textId="673E11E4" w:rsidR="003A3314" w:rsidRDefault="00840126" w:rsidP="00AD4825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43EC6">
              <w:rPr>
                <w:b/>
                <w:bCs/>
                <w:sz w:val="20"/>
                <w:lang w:val="de-DE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2A89A" w14:textId="028554A9" w:rsidR="00BD6DD6" w:rsidRDefault="00BE595A" w:rsidP="00BD6DD6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1</w:t>
            </w:r>
            <w:r w:rsidR="00A43EC6">
              <w:rPr>
                <w:b/>
                <w:bCs/>
                <w:sz w:val="20"/>
                <w:lang w:val="de-DE"/>
              </w:rPr>
              <w:t>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AEE84" w14:textId="15948880" w:rsidR="003A3314" w:rsidRDefault="00C01FA3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2</w:t>
            </w:r>
            <w:r w:rsidR="00A43EC6">
              <w:rPr>
                <w:b/>
                <w:bCs/>
                <w:sz w:val="20"/>
                <w:lang w:val="de-DE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7FDD1E3B" w14:textId="13AD77A8" w:rsidR="003A3314" w:rsidRDefault="00C53B00" w:rsidP="00B14AB9">
            <w:pPr>
              <w:jc w:val="center"/>
              <w:rPr>
                <w:b/>
                <w:bCs/>
                <w:sz w:val="20"/>
                <w:lang w:val="de-DE"/>
              </w:rPr>
            </w:pPr>
            <w:r>
              <w:rPr>
                <w:b/>
                <w:bCs/>
                <w:sz w:val="20"/>
                <w:lang w:val="de-DE"/>
              </w:rPr>
              <w:t>31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DCD4B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M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9ACDC" w14:textId="5A1CD171" w:rsidR="003A3314" w:rsidRDefault="003A3314" w:rsidP="00BF12ED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93C01" w14:textId="09881D62" w:rsidR="003A3314" w:rsidRDefault="0014467D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C22A" w14:textId="36C544A8" w:rsidR="003A3314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4467D"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889E5" w14:textId="58D15C32" w:rsidR="003A3314" w:rsidRDefault="005428FC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4467D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ED85A" w14:textId="7A70E5C6" w:rsidR="003A3314" w:rsidRDefault="006E2F60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4467D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DD72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M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235B4" w14:textId="5817BF40" w:rsidR="003A3314" w:rsidRDefault="00221E4B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0032BB0" w14:textId="65232117" w:rsidR="003A3314" w:rsidRDefault="00221E4B" w:rsidP="00BB717C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A4A1" w14:textId="3A68CB83" w:rsidR="003A3314" w:rsidRDefault="00BB717C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221E4B">
              <w:rPr>
                <w:b/>
                <w:bCs/>
                <w:sz w:val="20"/>
                <w:lang w:val="nl-NL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75FA" w14:textId="28B64B57" w:rsidR="003A3314" w:rsidRDefault="005F4A7D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221E4B">
              <w:rPr>
                <w:b/>
                <w:bCs/>
                <w:sz w:val="20"/>
                <w:lang w:val="nl-NL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F9D60B" w14:textId="5D4B57DC" w:rsidR="003A3314" w:rsidRDefault="003A3314" w:rsidP="00BB717C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E13D58" w14:paraId="308E4015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234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71FB3" w14:textId="115D530D" w:rsidR="003A3314" w:rsidRPr="00752858" w:rsidRDefault="00C5182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27E4B4" w14:textId="076E9B0C" w:rsidR="003A3314" w:rsidRDefault="00840126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A43EC6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D9C96" w14:textId="350AE25D" w:rsidR="003A3314" w:rsidRDefault="006E2F60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A43EC6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D2678" w14:textId="465E6906" w:rsidR="003A3314" w:rsidRDefault="00C01FA3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A43EC6"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64E9ACB9" w14:textId="5CB1E915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41AF5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B1C79" w14:textId="58FC4236" w:rsidR="00BE595A" w:rsidRDefault="00C53B00" w:rsidP="00BE595A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FFDFC" w14:textId="22E536F4" w:rsidR="003A3314" w:rsidRDefault="0014467D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F96F2" w14:textId="796F576B" w:rsidR="003A3314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4467D"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E990F" w14:textId="6B12A666" w:rsidR="003A3314" w:rsidRPr="00752858" w:rsidRDefault="00BE595A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4467D">
              <w:rPr>
                <w:b/>
                <w:bCs/>
                <w:sz w:val="20"/>
                <w:lang w:val="nl-NL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29171" w14:textId="094DA5F1" w:rsidR="003A3314" w:rsidRPr="00752858" w:rsidRDefault="0014467D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7059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DCC712" w14:textId="2210DBE2" w:rsidR="003A3314" w:rsidRDefault="00221E4B" w:rsidP="005428FC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6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6CDD4FB" w14:textId="27344E8B" w:rsidR="003A3314" w:rsidRDefault="00221E4B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707A0D" w14:textId="4B702F61" w:rsidR="003A3314" w:rsidRDefault="00221E4B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0888" w14:textId="49532824" w:rsidR="003A3314" w:rsidRDefault="005F4A7D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221E4B"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DF3201" w14:textId="1322A4E4" w:rsidR="003A3314" w:rsidRDefault="003A3314" w:rsidP="00AD4825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E13D58" w14:paraId="4FEC1BF9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38DF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BBBA6" w14:textId="1A0D9C64" w:rsidR="003A3314" w:rsidRPr="00752858" w:rsidRDefault="00C5182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41A93B7" w14:textId="38D6E1D2" w:rsidR="003A3314" w:rsidRDefault="00840126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A43EC6">
              <w:rPr>
                <w:b/>
                <w:bCs/>
                <w:sz w:val="20"/>
                <w:lang w:val="nl-NL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1A71A" w14:textId="527873F4" w:rsidR="003A3314" w:rsidRDefault="00A43EC6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45F32" w14:textId="427156AA" w:rsidR="003A3314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A43EC6">
              <w:rPr>
                <w:b/>
                <w:bCs/>
                <w:sz w:val="20"/>
                <w:lang w:val="nl-NL"/>
              </w:rP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7514D754" w14:textId="49CD86A0" w:rsidR="003A3314" w:rsidRDefault="003A3314" w:rsidP="005E349F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5AD5F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8F917" w14:textId="682403D6" w:rsidR="003A3314" w:rsidRDefault="00C53B00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8D08E" w14:textId="782B1BC1" w:rsidR="003A3314" w:rsidRDefault="0014467D" w:rsidP="00AD4825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5B253" w14:textId="37986A3C" w:rsidR="003A3314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4467D">
              <w:rPr>
                <w:b/>
                <w:bCs/>
                <w:sz w:val="20"/>
                <w:lang w:val="nl-NL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6F2B7" w14:textId="55D8E292" w:rsidR="003A3314" w:rsidRDefault="00BE595A" w:rsidP="00B14AB9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4467D">
              <w:rPr>
                <w:b/>
                <w:bCs/>
                <w:sz w:val="20"/>
                <w:lang w:val="nl-NL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A4B26" w14:textId="77B40267" w:rsidR="003A3314" w:rsidRDefault="0014467D" w:rsidP="0014467D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9D29" w14:textId="77777777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71C1D" w14:textId="7BD03A93" w:rsidR="003A3314" w:rsidRDefault="00221E4B" w:rsidP="006E2F60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C1E65DF" w14:textId="50686A5D" w:rsidR="005F4A7D" w:rsidRDefault="00221E4B" w:rsidP="005F4A7D">
            <w:pPr>
              <w:jc w:val="center"/>
              <w:rPr>
                <w:b/>
                <w:bCs/>
                <w:sz w:val="20"/>
                <w:lang w:val="nl-NL"/>
              </w:rPr>
            </w:pPr>
            <w:r w:rsidRPr="00523190">
              <w:rPr>
                <w:b/>
                <w:bCs/>
                <w:color w:val="FFFF00"/>
                <w:sz w:val="20"/>
                <w:lang w:val="nl-NL"/>
              </w:rPr>
              <w:t>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6CD9E" w14:textId="45B5AE1A" w:rsidR="003A3314" w:rsidRDefault="00221E4B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E351" w14:textId="774F5A97" w:rsidR="003A3314" w:rsidRDefault="00BB717C" w:rsidP="003A3314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221E4B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6F67C0" w14:textId="65B02820" w:rsidR="003A3314" w:rsidRDefault="003A3314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405428" w14:paraId="03BC2E04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F9F686" w14:textId="77777777" w:rsidR="003A3314" w:rsidRPr="00D31B6E" w:rsidRDefault="003A3314">
            <w:pPr>
              <w:jc w:val="center"/>
              <w:rPr>
                <w:sz w:val="20"/>
                <w:lang w:val="nl-NL"/>
              </w:rPr>
            </w:pPr>
            <w:r w:rsidRPr="00D31B6E">
              <w:rPr>
                <w:sz w:val="20"/>
                <w:lang w:val="nl-NL"/>
              </w:rPr>
              <w:t>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734F11" w14:textId="6270A202" w:rsidR="003A3314" w:rsidRPr="00D31B6E" w:rsidRDefault="00C51824" w:rsidP="00BD6DD6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D1798" w14:textId="3200189A" w:rsidR="003A3314" w:rsidRPr="00D31B6E" w:rsidRDefault="00840126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A43EC6">
              <w:rPr>
                <w:sz w:val="20"/>
                <w:lang w:val="nl-NL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6EE296" w14:textId="4F0B2D8A" w:rsidR="003A3314" w:rsidRPr="00D31B6E" w:rsidRDefault="00C01FA3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A43EC6">
              <w:rPr>
                <w:sz w:val="20"/>
                <w:lang w:val="nl-NL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F74917" w14:textId="2866BD11" w:rsidR="003A3314" w:rsidRPr="00D31B6E" w:rsidRDefault="00BE595A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A43EC6">
              <w:rPr>
                <w:sz w:val="20"/>
                <w:lang w:val="nl-NL"/>
              </w:rPr>
              <w:t>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21BBE4D4" w14:textId="1661BBB7" w:rsidR="003A3314" w:rsidRDefault="003A3314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465AF4" w14:textId="77777777" w:rsidR="003A3314" w:rsidRDefault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S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C167C" w14:textId="3E57EE58" w:rsidR="003A3314" w:rsidRDefault="00C53B00" w:rsidP="00BE595A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776B3" w14:textId="0048F076" w:rsidR="003A3314" w:rsidRDefault="005428FC" w:rsidP="00AD4825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14467D">
              <w:rPr>
                <w:sz w:val="20"/>
                <w:lang w:val="nl-NL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B1A131" w14:textId="726A39B4" w:rsidR="003A3314" w:rsidRDefault="00FB0B36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14467D">
              <w:rPr>
                <w:sz w:val="20"/>
                <w:lang w:val="nl-NL"/>
              </w:rPr>
              <w:t>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1D1C9" w14:textId="4282EDCC" w:rsidR="003A3314" w:rsidRDefault="00BE595A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14467D">
              <w:rPr>
                <w:sz w:val="20"/>
                <w:lang w:val="nl-NL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59BE99" w14:textId="0193FDAF" w:rsidR="003A3314" w:rsidRPr="00221E4B" w:rsidRDefault="00221E4B" w:rsidP="00B14AB9">
            <w:pPr>
              <w:jc w:val="center"/>
              <w:rPr>
                <w:sz w:val="18"/>
                <w:szCs w:val="18"/>
                <w:lang w:val="nl-NL"/>
              </w:rPr>
            </w:pPr>
            <w:r w:rsidRPr="00221E4B">
              <w:rPr>
                <w:sz w:val="18"/>
                <w:szCs w:val="18"/>
                <w:lang w:val="nl-NL"/>
              </w:rPr>
              <w:t>01/05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1BE5E" w14:textId="77777777" w:rsidR="003A3314" w:rsidRDefault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S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20BF67" w14:textId="7E64128F" w:rsidR="003A3314" w:rsidRDefault="00221E4B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8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5BAACC" w14:textId="26F3B061" w:rsidR="003A3314" w:rsidRDefault="00221E4B" w:rsidP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42FAC" w14:textId="0FB4A24A" w:rsidR="003A3314" w:rsidRDefault="00221E4B" w:rsidP="00AD4825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95B1FA" w14:textId="25F1A2E0" w:rsidR="003A3314" w:rsidRDefault="00BB717C" w:rsidP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221E4B">
              <w:rPr>
                <w:sz w:val="20"/>
                <w:lang w:val="nl-NL"/>
              </w:rPr>
              <w:t>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D98B28" w14:textId="3F834F8A" w:rsidR="003A3314" w:rsidRDefault="003A3314" w:rsidP="00BF12ED">
            <w:pPr>
              <w:jc w:val="center"/>
              <w:rPr>
                <w:sz w:val="20"/>
                <w:lang w:val="nl-NL"/>
              </w:rPr>
            </w:pPr>
          </w:p>
        </w:tc>
      </w:tr>
      <w:tr w:rsidR="00405428" w14:paraId="63B787BD" w14:textId="77777777" w:rsidTr="0EE86B1D">
        <w:trPr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F092" w14:textId="77777777" w:rsidR="003A3314" w:rsidRPr="00D31B6E" w:rsidRDefault="003A3314">
            <w:pPr>
              <w:jc w:val="center"/>
              <w:rPr>
                <w:sz w:val="20"/>
                <w:lang w:val="nl-NL"/>
              </w:rPr>
            </w:pPr>
            <w:r w:rsidRPr="00D31B6E">
              <w:rPr>
                <w:sz w:val="20"/>
                <w:lang w:val="nl-NL"/>
              </w:rPr>
              <w:t>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42F5D2" w14:textId="6BFBAF10" w:rsidR="003A3314" w:rsidRPr="00D31B6E" w:rsidRDefault="00C5182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D3887" w14:textId="05E39C35" w:rsidR="003A3314" w:rsidRPr="00D31B6E" w:rsidRDefault="00840126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A43EC6">
              <w:rPr>
                <w:sz w:val="20"/>
                <w:lang w:val="nl-NL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E7893" w14:textId="56A55CE2" w:rsidR="003A3314" w:rsidRPr="00D31B6E" w:rsidRDefault="00C01FA3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A43EC6">
              <w:rPr>
                <w:sz w:val="20"/>
                <w:lang w:val="nl-NL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F4579A" w14:textId="4DB7E13A" w:rsidR="003A3314" w:rsidRPr="00D31B6E" w:rsidRDefault="006E2F60" w:rsidP="00B14AB9">
            <w:pPr>
              <w:jc w:val="center"/>
              <w:rPr>
                <w:bCs/>
                <w:sz w:val="20"/>
                <w:lang w:val="nl-NL"/>
              </w:rPr>
            </w:pPr>
            <w:r>
              <w:rPr>
                <w:bCs/>
                <w:sz w:val="20"/>
                <w:lang w:val="nl-NL"/>
              </w:rPr>
              <w:t>2</w:t>
            </w:r>
            <w:r w:rsidR="00A43EC6">
              <w:rPr>
                <w:bCs/>
                <w:sz w:val="20"/>
                <w:lang w:val="nl-NL"/>
              </w:rPr>
              <w:t>8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18" w:space="0" w:color="auto"/>
            </w:tcBorders>
            <w:shd w:val="clear" w:color="auto" w:fill="D9D9D9" w:themeFill="background1" w:themeFillShade="D9"/>
            <w:vAlign w:val="center"/>
          </w:tcPr>
          <w:p w14:paraId="43D16B43" w14:textId="3056EE91" w:rsidR="003A3314" w:rsidRDefault="003A3314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0CCBA5" w14:textId="77777777" w:rsidR="003A3314" w:rsidRDefault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D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D5EC6" w14:textId="3DC2FBE2" w:rsidR="003A3314" w:rsidRDefault="00C53B00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97FA2" w14:textId="192FB6A3" w:rsidR="003A3314" w:rsidRDefault="005428FC" w:rsidP="00945F4D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14467D">
              <w:rPr>
                <w:sz w:val="20"/>
                <w:lang w:val="nl-NL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26269" w14:textId="2F181A9B" w:rsidR="003A3314" w:rsidRDefault="006E2F60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1</w:t>
            </w:r>
            <w:r w:rsidR="0014467D">
              <w:rPr>
                <w:sz w:val="20"/>
                <w:lang w:val="nl-NL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63A07" w14:textId="226A1B42" w:rsidR="003A3314" w:rsidRDefault="00BE595A" w:rsidP="00B14AB9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2</w:t>
            </w:r>
            <w:r w:rsidR="0014467D">
              <w:rPr>
                <w:sz w:val="20"/>
                <w:lang w:val="nl-NL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ECD6F6" w14:textId="13C8E30B" w:rsidR="003A3314" w:rsidRPr="00221E4B" w:rsidRDefault="00221E4B" w:rsidP="005428FC">
            <w:pPr>
              <w:rPr>
                <w:iCs/>
                <w:sz w:val="18"/>
                <w:szCs w:val="18"/>
                <w:lang w:val="nl-NL"/>
              </w:rPr>
            </w:pPr>
            <w:r>
              <w:rPr>
                <w:iCs/>
                <w:sz w:val="18"/>
                <w:szCs w:val="18"/>
                <w:lang w:val="nl-NL"/>
              </w:rPr>
              <w:t>02/05</w:t>
            </w:r>
          </w:p>
        </w:tc>
        <w:tc>
          <w:tcPr>
            <w:tcW w:w="571" w:type="dxa"/>
            <w:tcBorders>
              <w:top w:val="single" w:sz="4" w:space="0" w:color="auto"/>
              <w:left w:val="double" w:sz="1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FF92F5" w14:textId="77777777" w:rsidR="003A3314" w:rsidRDefault="003A3314">
            <w:pPr>
              <w:jc w:val="center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57096" w14:textId="6028ED36" w:rsidR="003A3314" w:rsidRDefault="00221E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CEB15" w14:textId="5239609A" w:rsidR="003A3314" w:rsidRDefault="005F4A7D" w:rsidP="003A33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21E4B">
              <w:rPr>
                <w:sz w:val="20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C34E21" w14:textId="5B3302C7" w:rsidR="003A3314" w:rsidRDefault="00221E4B" w:rsidP="003A33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94F75" w14:textId="037F7624" w:rsidR="003A3314" w:rsidRDefault="00221E4B" w:rsidP="003A33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98A24EE" w14:textId="32BBFE46" w:rsidR="003A3314" w:rsidRPr="001A3ABD" w:rsidRDefault="003A3314" w:rsidP="00AD4825">
            <w:pPr>
              <w:jc w:val="center"/>
              <w:rPr>
                <w:bCs/>
                <w:iCs/>
                <w:sz w:val="20"/>
              </w:rPr>
            </w:pPr>
          </w:p>
        </w:tc>
      </w:tr>
      <w:tr w:rsidR="00F21501" w14:paraId="16C4B404" w14:textId="77777777" w:rsidTr="0EE86B1D">
        <w:trPr>
          <w:trHeight w:val="88"/>
        </w:trPr>
        <w:tc>
          <w:tcPr>
            <w:tcW w:w="3544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2DF503B" w14:textId="77777777" w:rsidR="00F21501" w:rsidRDefault="00F21501">
            <w:pPr>
              <w:rPr>
                <w:sz w:val="8"/>
              </w:rPr>
            </w:pPr>
          </w:p>
        </w:tc>
        <w:tc>
          <w:tcPr>
            <w:tcW w:w="3439" w:type="dxa"/>
            <w:gridSpan w:val="7"/>
            <w:tcBorders>
              <w:top w:val="single" w:sz="8" w:space="0" w:color="auto"/>
            </w:tcBorders>
          </w:tcPr>
          <w:p w14:paraId="1C15907F" w14:textId="77777777" w:rsidR="00F21501" w:rsidRDefault="00F21501">
            <w:pPr>
              <w:jc w:val="center"/>
              <w:rPr>
                <w:sz w:val="8"/>
              </w:rPr>
            </w:pPr>
          </w:p>
        </w:tc>
        <w:tc>
          <w:tcPr>
            <w:tcW w:w="3497" w:type="dxa"/>
            <w:gridSpan w:val="7"/>
            <w:tcBorders>
              <w:top w:val="single" w:sz="8" w:space="0" w:color="auto"/>
            </w:tcBorders>
          </w:tcPr>
          <w:p w14:paraId="0255204C" w14:textId="77777777" w:rsidR="00F21501" w:rsidRDefault="00F21501">
            <w:pPr>
              <w:jc w:val="center"/>
              <w:rPr>
                <w:sz w:val="8"/>
              </w:rPr>
            </w:pPr>
          </w:p>
        </w:tc>
      </w:tr>
      <w:tr w:rsidR="00F21501" w14:paraId="62699F03" w14:textId="77777777" w:rsidTr="0EE86B1D">
        <w:trPr>
          <w:cantSplit/>
          <w:trHeight w:val="265"/>
        </w:trPr>
        <w:tc>
          <w:tcPr>
            <w:tcW w:w="3544" w:type="dxa"/>
            <w:gridSpan w:val="6"/>
            <w:tcBorders>
              <w:top w:val="single" w:sz="8" w:space="0" w:color="auto"/>
              <w:left w:val="single" w:sz="8" w:space="0" w:color="auto"/>
              <w:right w:val="double" w:sz="18" w:space="0" w:color="auto"/>
            </w:tcBorders>
          </w:tcPr>
          <w:p w14:paraId="133ABDF9" w14:textId="77777777" w:rsidR="00F21501" w:rsidRDefault="00F2150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Juin </w:t>
            </w:r>
          </w:p>
        </w:tc>
        <w:tc>
          <w:tcPr>
            <w:tcW w:w="6936" w:type="dxa"/>
            <w:gridSpan w:val="14"/>
            <w:tcBorders>
              <w:left w:val="double" w:sz="18" w:space="0" w:color="auto"/>
            </w:tcBorders>
            <w:vAlign w:val="bottom"/>
          </w:tcPr>
          <w:p w14:paraId="4F96ACA2" w14:textId="61907096" w:rsidR="00F21501" w:rsidRDefault="00F21501">
            <w:pPr>
              <w:jc w:val="center"/>
              <w:rPr>
                <w:b/>
                <w:color w:val="0000FF"/>
                <w:sz w:val="22"/>
              </w:rPr>
            </w:pPr>
          </w:p>
        </w:tc>
      </w:tr>
      <w:tr w:rsidR="00295BCB" w14:paraId="4A747B8C" w14:textId="77777777" w:rsidTr="0EE86B1D">
        <w:trPr>
          <w:cantSplit/>
          <w:trHeight w:val="481"/>
        </w:trPr>
        <w:tc>
          <w:tcPr>
            <w:tcW w:w="57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9061FF8" w14:textId="77777777" w:rsidR="00295BCB" w:rsidRDefault="00295BCB">
            <w:pPr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i/>
                <w:sz w:val="20"/>
                <w:u w:val="single"/>
              </w:rPr>
              <w:t>N° sem.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1375" w14:textId="494A4613" w:rsidR="00295BCB" w:rsidRDefault="00295BCB" w:rsidP="00AA750B">
            <w:pPr>
              <w:jc w:val="center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33</w:t>
            </w:r>
          </w:p>
        </w:tc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4958" w14:textId="619AEFEC" w:rsidR="00295BCB" w:rsidRDefault="00295BCB" w:rsidP="00AA750B">
            <w:pPr>
              <w:jc w:val="center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34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86A4" w14:textId="7E3C2948" w:rsidR="00295BCB" w:rsidRDefault="00295BCB" w:rsidP="00AA750B">
            <w:pPr>
              <w:jc w:val="center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35</w:t>
            </w:r>
          </w:p>
        </w:tc>
        <w:tc>
          <w:tcPr>
            <w:tcW w:w="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1AF8" w14:textId="171CE6B0" w:rsidR="00295BCB" w:rsidRDefault="00295BCB" w:rsidP="00AA750B">
            <w:pPr>
              <w:jc w:val="center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36</w:t>
            </w:r>
          </w:p>
        </w:tc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double" w:sz="18" w:space="0" w:color="auto"/>
            </w:tcBorders>
            <w:vAlign w:val="center"/>
          </w:tcPr>
          <w:p w14:paraId="72EB6A51" w14:textId="5E6225DB" w:rsidR="00295BCB" w:rsidRDefault="00295BCB" w:rsidP="00AA750B">
            <w:pPr>
              <w:jc w:val="center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37</w:t>
            </w:r>
          </w:p>
        </w:tc>
        <w:tc>
          <w:tcPr>
            <w:tcW w:w="4951" w:type="dxa"/>
            <w:gridSpan w:val="10"/>
            <w:tcBorders>
              <w:left w:val="double" w:sz="18" w:space="0" w:color="auto"/>
            </w:tcBorders>
            <w:vAlign w:val="bottom"/>
          </w:tcPr>
          <w:p w14:paraId="57E9547C" w14:textId="77777777" w:rsidR="006F0BA1" w:rsidRPr="005D7585" w:rsidRDefault="006F0BA1" w:rsidP="00C01E20">
            <w:pPr>
              <w:jc w:val="center"/>
              <w:rPr>
                <w:i/>
                <w:sz w:val="20"/>
              </w:rPr>
            </w:pPr>
            <w:r w:rsidRPr="0042448F">
              <w:rPr>
                <w:i/>
                <w:sz w:val="20"/>
                <w:u w:val="single"/>
              </w:rPr>
              <w:t>DATES DES REUNIONS DE PARENTS</w:t>
            </w:r>
            <w:r>
              <w:rPr>
                <w:i/>
                <w:sz w:val="20"/>
              </w:rPr>
              <w:t xml:space="preserve"> </w:t>
            </w:r>
            <w:r w:rsidRPr="0038141E">
              <w:rPr>
                <w:i/>
                <w:sz w:val="20"/>
              </w:rPr>
              <w:t>:</w:t>
            </w:r>
          </w:p>
          <w:p w14:paraId="1B943722" w14:textId="77777777" w:rsidR="00295BCB" w:rsidRPr="00842666" w:rsidRDefault="00295BCB" w:rsidP="00C01E20">
            <w:pPr>
              <w:jc w:val="center"/>
              <w:rPr>
                <w:sz w:val="8"/>
              </w:rPr>
            </w:pPr>
          </w:p>
        </w:tc>
        <w:tc>
          <w:tcPr>
            <w:tcW w:w="1985" w:type="dxa"/>
            <w:gridSpan w:val="4"/>
            <w:vAlign w:val="bottom"/>
          </w:tcPr>
          <w:p w14:paraId="6D7986FF" w14:textId="77777777" w:rsidR="00BC2A6A" w:rsidRPr="00BD5216" w:rsidRDefault="00BC2A6A" w:rsidP="00B724AB">
            <w:pPr>
              <w:shd w:val="clear" w:color="auto" w:fill="92D050"/>
              <w:jc w:val="center"/>
              <w:rPr>
                <w:sz w:val="16"/>
                <w:szCs w:val="16"/>
              </w:rPr>
            </w:pPr>
            <w:r w:rsidRPr="0038141E">
              <w:rPr>
                <w:b/>
                <w:bCs/>
                <w:sz w:val="16"/>
                <w:szCs w:val="16"/>
                <w:u w:val="single"/>
              </w:rPr>
              <w:t>Dates des bulletins</w:t>
            </w:r>
            <w:r>
              <w:rPr>
                <w:b/>
                <w:bCs/>
                <w:sz w:val="16"/>
                <w:szCs w:val="16"/>
                <w:u w:val="single"/>
              </w:rPr>
              <w:t> </w:t>
            </w:r>
            <w:r>
              <w:rPr>
                <w:sz w:val="16"/>
                <w:szCs w:val="16"/>
                <w:u w:val="single"/>
              </w:rPr>
              <w:t>:</w:t>
            </w:r>
          </w:p>
          <w:p w14:paraId="4C5A978B" w14:textId="77C354AC" w:rsidR="00295BCB" w:rsidRDefault="00295BCB" w:rsidP="00B724AB">
            <w:pPr>
              <w:jc w:val="center"/>
              <w:rPr>
                <w:b/>
                <w:iCs/>
                <w:sz w:val="8"/>
                <w:u w:val="single"/>
              </w:rPr>
            </w:pPr>
          </w:p>
        </w:tc>
      </w:tr>
      <w:tr w:rsidR="00E13D58" w14:paraId="0FCF797C" w14:textId="77777777" w:rsidTr="0EE86B1D">
        <w:trPr>
          <w:cantSplit/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B491B5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C384" w14:textId="0C9A4FEB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7750C" w14:textId="5F478B99" w:rsidR="00E13D58" w:rsidRDefault="001F0E16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1BE2" w14:textId="36C99CBC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1F0E16">
              <w:rPr>
                <w:b/>
                <w:bCs/>
                <w:sz w:val="20"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94B9" w14:textId="797D69AD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1F0E16">
              <w:rPr>
                <w:b/>
                <w:bCs/>
                <w:sz w:val="20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</w:tcPr>
          <w:p w14:paraId="0EDA8581" w14:textId="3F9CA26D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1F0E16">
              <w:rPr>
                <w:b/>
                <w:bCs/>
                <w:sz w:val="20"/>
              </w:rPr>
              <w:t>8</w:t>
            </w: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704068EC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788" w:type="dxa"/>
            <w:gridSpan w:val="9"/>
            <w:vMerge w:val="restart"/>
          </w:tcPr>
          <w:p w14:paraId="5C419A94" w14:textId="6813CDBF" w:rsidR="00E13D58" w:rsidRPr="00A56754" w:rsidRDefault="00583FEE" w:rsidP="007C296C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Jeudi </w:t>
            </w:r>
            <w:r w:rsidR="0004224E">
              <w:rPr>
                <w:b/>
                <w:bCs/>
                <w:i/>
                <w:iCs/>
                <w:sz w:val="18"/>
                <w:szCs w:val="18"/>
              </w:rPr>
              <w:t>05 novembre</w:t>
            </w:r>
            <w:r w:rsidR="00E13D58" w:rsidRPr="00A56754">
              <w:rPr>
                <w:b/>
                <w:bCs/>
                <w:i/>
                <w:iCs/>
                <w:sz w:val="18"/>
                <w:szCs w:val="18"/>
              </w:rPr>
              <w:t xml:space="preserve"> sur Convocation</w:t>
            </w:r>
          </w:p>
          <w:p w14:paraId="5A0886EE" w14:textId="30FAAA33" w:rsidR="00E13D58" w:rsidRPr="00A56754" w:rsidRDefault="0004224E" w:rsidP="0EE86B1D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0EE86B1D">
              <w:rPr>
                <w:b/>
                <w:bCs/>
                <w:i/>
                <w:iCs/>
                <w:sz w:val="18"/>
                <w:szCs w:val="18"/>
              </w:rPr>
              <w:t xml:space="preserve">Jeudi 14 janvier </w:t>
            </w:r>
            <w:r w:rsidR="00E13D58" w:rsidRPr="0EE86B1D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Pr="0EE86B1D">
              <w:rPr>
                <w:b/>
                <w:bCs/>
                <w:i/>
                <w:iCs/>
                <w:sz w:val="18"/>
                <w:szCs w:val="18"/>
              </w:rPr>
              <w:t>7</w:t>
            </w:r>
            <w:r w:rsidR="00E13D58" w:rsidRPr="0EE86B1D">
              <w:rPr>
                <w:b/>
                <w:bCs/>
                <w:i/>
                <w:iCs/>
                <w:sz w:val="18"/>
                <w:szCs w:val="18"/>
              </w:rPr>
              <w:t xml:space="preserve"> 14h40 à 18h30</w:t>
            </w:r>
          </w:p>
          <w:p w14:paraId="5D74E1E3" w14:textId="26AA8BEE" w:rsidR="00E13D58" w:rsidRPr="00A56754" w:rsidRDefault="00E13D58" w:rsidP="007C296C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00A56754">
              <w:rPr>
                <w:b/>
                <w:bCs/>
                <w:i/>
                <w:iCs/>
                <w:sz w:val="18"/>
                <w:szCs w:val="18"/>
              </w:rPr>
              <w:t xml:space="preserve">Jeudi </w:t>
            </w:r>
            <w:r w:rsidR="00D04DE5">
              <w:rPr>
                <w:b/>
                <w:bCs/>
                <w:i/>
                <w:iCs/>
                <w:sz w:val="18"/>
                <w:szCs w:val="18"/>
              </w:rPr>
              <w:t>20 mai</w:t>
            </w:r>
            <w:r w:rsidRPr="00A56754">
              <w:rPr>
                <w:b/>
                <w:bCs/>
                <w:i/>
                <w:iCs/>
                <w:sz w:val="18"/>
                <w:szCs w:val="18"/>
              </w:rPr>
              <w:t xml:space="preserve"> 202</w:t>
            </w:r>
            <w:r w:rsidR="00BC2561">
              <w:rPr>
                <w:b/>
                <w:bCs/>
                <w:i/>
                <w:iCs/>
                <w:sz w:val="18"/>
                <w:szCs w:val="18"/>
              </w:rPr>
              <w:t>7</w:t>
            </w:r>
            <w:r w:rsidRPr="00A56754">
              <w:rPr>
                <w:b/>
                <w:bCs/>
                <w:i/>
                <w:iCs/>
                <w:sz w:val="18"/>
                <w:szCs w:val="18"/>
              </w:rPr>
              <w:t xml:space="preserve"> 14h40 à 18h30</w:t>
            </w:r>
          </w:p>
          <w:p w14:paraId="331193F1" w14:textId="6E0B124B" w:rsidR="00E13D58" w:rsidRDefault="00BC2561" w:rsidP="007C296C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Lundi 28</w:t>
            </w:r>
            <w:r w:rsidR="006F0BA1" w:rsidRPr="00A56754">
              <w:rPr>
                <w:b/>
                <w:bCs/>
                <w:i/>
                <w:iCs/>
                <w:sz w:val="18"/>
                <w:szCs w:val="18"/>
              </w:rPr>
              <w:t xml:space="preserve"> juin à 18h</w:t>
            </w:r>
            <w:r w:rsidR="008457AB">
              <w:rPr>
                <w:b/>
                <w:bCs/>
                <w:i/>
                <w:iCs/>
                <w:sz w:val="18"/>
                <w:szCs w:val="18"/>
              </w:rPr>
              <w:t>0</w:t>
            </w:r>
            <w:r w:rsidR="006F0BA1" w:rsidRPr="00A56754">
              <w:rPr>
                <w:b/>
                <w:bCs/>
                <w:i/>
                <w:iCs/>
                <w:sz w:val="18"/>
                <w:szCs w:val="18"/>
              </w:rPr>
              <w:t>0 : proclamation des terminales</w:t>
            </w:r>
          </w:p>
          <w:p w14:paraId="2F5AE8C2" w14:textId="68BAEC67" w:rsidR="00634137" w:rsidRPr="00A56754" w:rsidRDefault="00634137" w:rsidP="007C296C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00634137">
              <w:rPr>
                <w:b/>
                <w:bCs/>
                <w:i/>
                <w:iCs/>
                <w:sz w:val="18"/>
                <w:szCs w:val="18"/>
              </w:rPr>
              <w:t>Mardi 29 juin 2027 de 14h00 à 17h30</w:t>
            </w:r>
          </w:p>
          <w:p w14:paraId="64277CCC" w14:textId="77777777" w:rsidR="00E13D58" w:rsidRPr="00A56754" w:rsidRDefault="00E13D58" w:rsidP="00212CBC">
            <w:pPr>
              <w:tabs>
                <w:tab w:val="left" w:pos="349"/>
              </w:tabs>
              <w:rPr>
                <w:b/>
                <w:bCs/>
                <w:i/>
                <w:sz w:val="18"/>
                <w:szCs w:val="18"/>
                <w:u w:val="single"/>
              </w:rPr>
            </w:pPr>
          </w:p>
          <w:p w14:paraId="7ACEACAB" w14:textId="4BC8746E" w:rsidR="00E13D58" w:rsidRPr="00A56754" w:rsidRDefault="00E13D58" w:rsidP="00212CBC">
            <w:pPr>
              <w:tabs>
                <w:tab w:val="left" w:pos="349"/>
              </w:tabs>
              <w:rPr>
                <w:b/>
                <w:bCs/>
                <w:i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gridSpan w:val="4"/>
            <w:vMerge w:val="restart"/>
          </w:tcPr>
          <w:p w14:paraId="757F7493" w14:textId="1D4B5AC6" w:rsidR="00E13D58" w:rsidRPr="005B56C3" w:rsidRDefault="004733C3" w:rsidP="005B56C3">
            <w:pPr>
              <w:pStyle w:val="Paragraphedeliste"/>
              <w:numPr>
                <w:ilvl w:val="0"/>
                <w:numId w:val="7"/>
              </w:numPr>
              <w:ind w:left="247" w:hanging="14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 janvier</w:t>
            </w:r>
            <w:r w:rsidR="00E13D58">
              <w:rPr>
                <w:b/>
                <w:bCs/>
                <w:sz w:val="16"/>
                <w:szCs w:val="16"/>
              </w:rPr>
              <w:t xml:space="preserve"> 202</w:t>
            </w:r>
            <w:r w:rsidR="00BC2561">
              <w:rPr>
                <w:b/>
                <w:bCs/>
                <w:sz w:val="16"/>
                <w:szCs w:val="16"/>
              </w:rPr>
              <w:t>7</w:t>
            </w:r>
          </w:p>
          <w:p w14:paraId="1B3FDF4E" w14:textId="25E92F76" w:rsidR="00E13D58" w:rsidRDefault="00D04DE5" w:rsidP="0035480E">
            <w:pPr>
              <w:pStyle w:val="Paragraphedeliste"/>
              <w:numPr>
                <w:ilvl w:val="0"/>
                <w:numId w:val="7"/>
              </w:numPr>
              <w:ind w:left="247" w:hanging="14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</w:t>
            </w:r>
            <w:r w:rsidR="00E13D58">
              <w:rPr>
                <w:b/>
                <w:bCs/>
                <w:sz w:val="16"/>
                <w:szCs w:val="16"/>
              </w:rPr>
              <w:t xml:space="preserve"> mai 202</w:t>
            </w:r>
            <w:r w:rsidR="00BC2561">
              <w:rPr>
                <w:b/>
                <w:bCs/>
                <w:sz w:val="16"/>
                <w:szCs w:val="16"/>
              </w:rPr>
              <w:t>7</w:t>
            </w:r>
          </w:p>
          <w:p w14:paraId="5C0A3CE8" w14:textId="0F2C8BB1" w:rsidR="00E13D58" w:rsidRPr="0035480E" w:rsidRDefault="00BC2561" w:rsidP="0035480E">
            <w:pPr>
              <w:pStyle w:val="Paragraphedeliste"/>
              <w:numPr>
                <w:ilvl w:val="0"/>
                <w:numId w:val="7"/>
              </w:numPr>
              <w:ind w:left="247" w:hanging="14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</w:t>
            </w:r>
            <w:r w:rsidR="00E13D58">
              <w:rPr>
                <w:b/>
                <w:bCs/>
                <w:sz w:val="16"/>
                <w:szCs w:val="16"/>
              </w:rPr>
              <w:t xml:space="preserve"> juin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E13D58" w14:paraId="450C44F7" w14:textId="77777777" w:rsidTr="0EE86B1D">
        <w:trPr>
          <w:cantSplit/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743E6C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8DCC" w14:textId="589EB898" w:rsidR="00E13D58" w:rsidRDefault="001F0E16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BFC6" w14:textId="1E76D7A1" w:rsidR="00E13D58" w:rsidRDefault="001F0E16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E1BB" w14:textId="51998BC6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1F0E16">
              <w:rPr>
                <w:b/>
                <w:bCs/>
                <w:sz w:val="20"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6B65" w14:textId="0CB3BA2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1F0E16">
              <w:rPr>
                <w:b/>
                <w:bCs/>
                <w:sz w:val="20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92D050"/>
          </w:tcPr>
          <w:p w14:paraId="114CDED5" w14:textId="585F7C1D" w:rsidR="00E13D58" w:rsidRPr="008B5BBE" w:rsidRDefault="001F0E16" w:rsidP="00C10ED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</w:t>
            </w: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4D0D3C63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788" w:type="dxa"/>
            <w:gridSpan w:val="9"/>
            <w:vMerge/>
          </w:tcPr>
          <w:p w14:paraId="0FD285D9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85" w:type="dxa"/>
            <w:gridSpan w:val="4"/>
            <w:vMerge/>
          </w:tcPr>
          <w:p w14:paraId="1A658E2E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13D58" w14:paraId="20E8F485" w14:textId="77777777" w:rsidTr="0EE86B1D">
        <w:trPr>
          <w:cantSplit/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2BE91CC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M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FF52" w14:textId="4A601180" w:rsidR="00E13D58" w:rsidRDefault="001F0E16" w:rsidP="005428FC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E02E" w14:textId="53ADAF4A" w:rsidR="00E13D58" w:rsidRDefault="001F0E16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2B11" w14:textId="6AAD5511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F0E16">
              <w:rPr>
                <w:b/>
                <w:bCs/>
                <w:sz w:val="20"/>
                <w:lang w:val="nl-NL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E372" w14:textId="2448CE35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F0E16">
              <w:rPr>
                <w:b/>
                <w:bCs/>
                <w:sz w:val="20"/>
                <w:lang w:val="nl-NL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</w:tcPr>
          <w:p w14:paraId="7595760F" w14:textId="684B3E0B" w:rsidR="00E13D58" w:rsidRDefault="001F0E16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30</w:t>
            </w: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01DF2200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788" w:type="dxa"/>
            <w:gridSpan w:val="9"/>
            <w:vMerge/>
          </w:tcPr>
          <w:p w14:paraId="682819E9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85" w:type="dxa"/>
            <w:gridSpan w:val="4"/>
            <w:vMerge/>
          </w:tcPr>
          <w:p w14:paraId="6576FD86" w14:textId="77777777" w:rsidR="00E13D58" w:rsidRDefault="00E13D58" w:rsidP="00C10E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13D58" w14:paraId="2D543C95" w14:textId="77777777" w:rsidTr="0EE86B1D">
        <w:trPr>
          <w:cantSplit/>
          <w:trHeight w:val="24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3F948F1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J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08FD" w14:textId="3A70BF0D" w:rsidR="00E13D58" w:rsidRDefault="001F0E16" w:rsidP="005428FC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97AB" w14:textId="7ECFC49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F0E16">
              <w:rPr>
                <w:b/>
                <w:bCs/>
                <w:sz w:val="20"/>
                <w:lang w:val="nl-NL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5914" w14:textId="5E826C09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F0E16">
              <w:rPr>
                <w:b/>
                <w:bCs/>
                <w:sz w:val="20"/>
                <w:lang w:val="nl-NL"/>
              </w:rPr>
              <w:t>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4BEE" w14:textId="71BBC40B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F0E16"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</w:tcPr>
          <w:p w14:paraId="1623A003" w14:textId="49A8C2F4" w:rsidR="00E13D58" w:rsidRPr="00FC5EF3" w:rsidRDefault="00E13D58" w:rsidP="00C10ED6">
            <w:pPr>
              <w:jc w:val="center"/>
              <w:rPr>
                <w:b/>
                <w:bCs/>
                <w:sz w:val="18"/>
                <w:szCs w:val="18"/>
                <w:lang w:val="nl-NL"/>
              </w:rPr>
            </w:pPr>
            <w:r w:rsidRPr="00FC5EF3">
              <w:rPr>
                <w:b/>
                <w:bCs/>
                <w:sz w:val="18"/>
                <w:szCs w:val="18"/>
                <w:lang w:val="nl-NL"/>
              </w:rPr>
              <w:t>0</w:t>
            </w:r>
            <w:r w:rsidR="001F0E16" w:rsidRPr="00FC5EF3">
              <w:rPr>
                <w:b/>
                <w:bCs/>
                <w:sz w:val="18"/>
                <w:szCs w:val="18"/>
                <w:lang w:val="nl-NL"/>
              </w:rPr>
              <w:t>1</w:t>
            </w:r>
            <w:r w:rsidRPr="00FC5EF3">
              <w:rPr>
                <w:b/>
                <w:bCs/>
                <w:sz w:val="18"/>
                <w:szCs w:val="18"/>
                <w:lang w:val="nl-NL"/>
              </w:rPr>
              <w:t>/07</w:t>
            </w: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6FBE4F8E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4788" w:type="dxa"/>
            <w:gridSpan w:val="9"/>
            <w:vMerge/>
          </w:tcPr>
          <w:p w14:paraId="72FEEAD3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1985" w:type="dxa"/>
            <w:gridSpan w:val="4"/>
            <w:vMerge/>
          </w:tcPr>
          <w:p w14:paraId="3883A4C0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</w:tr>
      <w:tr w:rsidR="00E13D58" w14:paraId="124F7DF2" w14:textId="77777777" w:rsidTr="0EE86B1D">
        <w:trPr>
          <w:cantSplit/>
          <w:trHeight w:hRule="exact" w:val="251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D80C3F" w14:textId="2EB164F4" w:rsidR="00E13D58" w:rsidRDefault="00E13D58" w:rsidP="001F0927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V</w:t>
            </w:r>
          </w:p>
          <w:p w14:paraId="13A4EA03" w14:textId="58994424" w:rsidR="00E13D58" w:rsidRPr="001F0927" w:rsidRDefault="00E13D58" w:rsidP="001F0927">
            <w:pPr>
              <w:rPr>
                <w:sz w:val="20"/>
                <w:lang w:val="nl-NL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2C50" w14:textId="40AA0C20" w:rsidR="00E13D58" w:rsidRDefault="001F0E16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DE2" w14:textId="7322C1F4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F0E16">
              <w:rPr>
                <w:b/>
                <w:bCs/>
                <w:sz w:val="20"/>
                <w:lang w:val="nl-NL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2242" w14:textId="206F2E7F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1</w:t>
            </w:r>
            <w:r w:rsidR="001F0E16">
              <w:rPr>
                <w:b/>
                <w:bCs/>
                <w:sz w:val="20"/>
                <w:lang w:val="nl-NL"/>
              </w:rP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F893" w14:textId="408B31F9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  <w:r>
              <w:rPr>
                <w:b/>
                <w:bCs/>
                <w:sz w:val="20"/>
                <w:lang w:val="nl-NL"/>
              </w:rPr>
              <w:t>2</w:t>
            </w:r>
            <w:r w:rsidR="001F0E16">
              <w:rPr>
                <w:b/>
                <w:bCs/>
                <w:sz w:val="20"/>
                <w:lang w:val="nl-NL"/>
              </w:rPr>
              <w:t>5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</w:tcPr>
          <w:p w14:paraId="5623D487" w14:textId="50D59431" w:rsidR="00E13D58" w:rsidRPr="00FC5EF3" w:rsidRDefault="00E13D58" w:rsidP="00C10ED6">
            <w:pPr>
              <w:jc w:val="center"/>
              <w:rPr>
                <w:b/>
                <w:bCs/>
                <w:sz w:val="18"/>
                <w:szCs w:val="18"/>
                <w:lang w:val="nl-NL"/>
              </w:rPr>
            </w:pPr>
            <w:r w:rsidRPr="00FC5EF3">
              <w:rPr>
                <w:b/>
                <w:bCs/>
                <w:sz w:val="18"/>
                <w:szCs w:val="18"/>
                <w:lang w:val="nl-NL"/>
              </w:rPr>
              <w:t>0</w:t>
            </w:r>
            <w:r w:rsidR="00FC5EF3" w:rsidRPr="00FC5EF3">
              <w:rPr>
                <w:b/>
                <w:bCs/>
                <w:sz w:val="18"/>
                <w:szCs w:val="18"/>
                <w:lang w:val="nl-NL"/>
              </w:rPr>
              <w:t>2</w:t>
            </w:r>
            <w:r w:rsidRPr="00FC5EF3">
              <w:rPr>
                <w:b/>
                <w:bCs/>
                <w:sz w:val="18"/>
                <w:szCs w:val="18"/>
                <w:lang w:val="nl-NL"/>
              </w:rPr>
              <w:t>/07</w:t>
            </w: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379D1091" w14:textId="77777777" w:rsidR="00E13D58" w:rsidRDefault="00E13D58" w:rsidP="00C10ED6">
            <w:pPr>
              <w:jc w:val="center"/>
              <w:rPr>
                <w:b/>
                <w:bCs/>
                <w:sz w:val="20"/>
                <w:lang w:val="nl-NL"/>
              </w:rPr>
            </w:pPr>
          </w:p>
        </w:tc>
        <w:tc>
          <w:tcPr>
            <w:tcW w:w="4788" w:type="dxa"/>
            <w:gridSpan w:val="9"/>
            <w:vMerge/>
          </w:tcPr>
          <w:p w14:paraId="1F916D22" w14:textId="77777777" w:rsidR="00E13D58" w:rsidRDefault="00E13D58" w:rsidP="00C10ED6">
            <w:pPr>
              <w:ind w:hanging="168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85" w:type="dxa"/>
            <w:gridSpan w:val="4"/>
            <w:vMerge/>
          </w:tcPr>
          <w:p w14:paraId="29147EC1" w14:textId="77777777" w:rsidR="00E13D58" w:rsidRDefault="00E13D58" w:rsidP="00C10ED6">
            <w:pPr>
              <w:ind w:hanging="168"/>
              <w:jc w:val="center"/>
              <w:rPr>
                <w:b/>
                <w:bCs/>
                <w:sz w:val="20"/>
              </w:rPr>
            </w:pPr>
          </w:p>
        </w:tc>
      </w:tr>
      <w:tr w:rsidR="00E13D58" w14:paraId="4A12EA3F" w14:textId="77777777" w:rsidTr="0EE86B1D">
        <w:trPr>
          <w:cantSplit/>
          <w:trHeight w:val="26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F5980" w14:textId="77777777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939E7" w14:textId="52BE4B67" w:rsidR="00E13D58" w:rsidRDefault="001F0E16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F0173" w14:textId="62CE4663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F0E16">
              <w:rPr>
                <w:sz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76AE7" w14:textId="3B2FECBD" w:rsidR="00E13D58" w:rsidRDefault="001F0E16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CD663" w14:textId="6C35251A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F0E16">
              <w:rPr>
                <w:sz w:val="20"/>
              </w:rP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8" w:space="0" w:color="auto"/>
            </w:tcBorders>
            <w:shd w:val="clear" w:color="auto" w:fill="D9D9D9" w:themeFill="background1" w:themeFillShade="D9"/>
          </w:tcPr>
          <w:p w14:paraId="54E99630" w14:textId="5D9DF55D" w:rsidR="00E13D58" w:rsidRDefault="00E13D58" w:rsidP="00C10ED6">
            <w:pPr>
              <w:jc w:val="center"/>
              <w:rPr>
                <w:sz w:val="20"/>
              </w:rPr>
            </w:pP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2033A3F4" w14:textId="77777777" w:rsidR="00E13D58" w:rsidRDefault="00E13D58" w:rsidP="00C10ED6">
            <w:pPr>
              <w:jc w:val="center"/>
              <w:rPr>
                <w:sz w:val="20"/>
              </w:rPr>
            </w:pPr>
          </w:p>
        </w:tc>
        <w:tc>
          <w:tcPr>
            <w:tcW w:w="4788" w:type="dxa"/>
            <w:gridSpan w:val="9"/>
          </w:tcPr>
          <w:p w14:paraId="78258C6C" w14:textId="285D783D" w:rsidR="00E13D58" w:rsidRPr="000D2AA2" w:rsidRDefault="00E13D58" w:rsidP="006F0BA1">
            <w:pPr>
              <w:pStyle w:val="Paragraphedeliste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</w:tcPr>
          <w:p w14:paraId="538901B2" w14:textId="77777777" w:rsidR="00E13D58" w:rsidRDefault="00E13D58" w:rsidP="00C10ED6">
            <w:pPr>
              <w:jc w:val="center"/>
              <w:rPr>
                <w:sz w:val="20"/>
              </w:rPr>
            </w:pPr>
          </w:p>
        </w:tc>
      </w:tr>
      <w:tr w:rsidR="00E13D58" w14:paraId="3624D89C" w14:textId="77777777" w:rsidTr="0EE86B1D">
        <w:trPr>
          <w:cantSplit/>
          <w:trHeight w:hRule="exact" w:val="233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151E5" w14:textId="77777777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9FA451" w14:textId="123D0F2B" w:rsidR="00E13D58" w:rsidRDefault="001F0E16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FA75E" w14:textId="2AD6B6FB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F0E16">
              <w:rPr>
                <w:sz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4A95F" w14:textId="0020AEB7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F0E16">
              <w:rPr>
                <w:sz w:val="20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294C1" w14:textId="3B32FF71" w:rsidR="00E13D58" w:rsidRDefault="00E13D58" w:rsidP="00C10E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F0E16">
              <w:rPr>
                <w:sz w:val="20"/>
              </w:rPr>
              <w:t>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18" w:space="0" w:color="auto"/>
            </w:tcBorders>
            <w:shd w:val="clear" w:color="auto" w:fill="D9D9D9" w:themeFill="background1" w:themeFillShade="D9"/>
          </w:tcPr>
          <w:p w14:paraId="60617186" w14:textId="1D5B724E" w:rsidR="00E13D58" w:rsidRDefault="00E13D58" w:rsidP="00C10ED6">
            <w:pPr>
              <w:rPr>
                <w:sz w:val="20"/>
              </w:rPr>
            </w:pPr>
          </w:p>
        </w:tc>
        <w:tc>
          <w:tcPr>
            <w:tcW w:w="163" w:type="dxa"/>
            <w:tcBorders>
              <w:left w:val="double" w:sz="18" w:space="0" w:color="auto"/>
            </w:tcBorders>
          </w:tcPr>
          <w:p w14:paraId="154D117A" w14:textId="77777777" w:rsidR="00E13D58" w:rsidRDefault="00E13D58" w:rsidP="00C10ED6">
            <w:pPr>
              <w:jc w:val="center"/>
              <w:rPr>
                <w:sz w:val="20"/>
              </w:rPr>
            </w:pPr>
          </w:p>
        </w:tc>
        <w:tc>
          <w:tcPr>
            <w:tcW w:w="4788" w:type="dxa"/>
            <w:gridSpan w:val="9"/>
            <w:shd w:val="clear" w:color="auto" w:fill="FFFFFF" w:themeFill="background1"/>
          </w:tcPr>
          <w:p w14:paraId="5A2BE4D4" w14:textId="52D0951A" w:rsidR="00EE7E38" w:rsidRDefault="00B47C5D" w:rsidP="00A774D7">
            <w:pPr>
              <w:shd w:val="clear" w:color="auto" w:fill="FABF8F" w:themeFill="accent6" w:themeFillTint="99"/>
              <w:tabs>
                <w:tab w:val="left" w:pos="5812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Pas d’évaluation</w:t>
            </w:r>
            <w:r w:rsidR="00607D65">
              <w:rPr>
                <w:i/>
                <w:sz w:val="20"/>
              </w:rPr>
              <w:t xml:space="preserve"> sommative</w:t>
            </w:r>
          </w:p>
          <w:p w14:paraId="6D6CA184" w14:textId="77777777" w:rsidR="00EE7E38" w:rsidRDefault="00EE7E38" w:rsidP="00A774D7">
            <w:pPr>
              <w:shd w:val="clear" w:color="auto" w:fill="FABF8F" w:themeFill="accent6" w:themeFillTint="99"/>
              <w:tabs>
                <w:tab w:val="left" w:pos="5812"/>
              </w:tabs>
              <w:rPr>
                <w:i/>
                <w:sz w:val="20"/>
              </w:rPr>
            </w:pPr>
          </w:p>
          <w:p w14:paraId="5E4934C6" w14:textId="60F68C2E" w:rsidR="00A774D7" w:rsidRDefault="00A774D7" w:rsidP="00A774D7">
            <w:pPr>
              <w:shd w:val="clear" w:color="auto" w:fill="FABF8F" w:themeFill="accent6" w:themeFillTint="99"/>
              <w:tabs>
                <w:tab w:val="left" w:pos="5812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2025 2025</w:t>
            </w:r>
          </w:p>
          <w:p w14:paraId="48A42918" w14:textId="77777777" w:rsidR="00E13D58" w:rsidRDefault="00E13D58" w:rsidP="00C10ED6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4"/>
            <w:vMerge/>
          </w:tcPr>
          <w:p w14:paraId="5CC96B43" w14:textId="77777777" w:rsidR="00E13D58" w:rsidRDefault="00E13D58" w:rsidP="00C10ED6">
            <w:pPr>
              <w:jc w:val="center"/>
              <w:rPr>
                <w:sz w:val="20"/>
              </w:rPr>
            </w:pPr>
          </w:p>
        </w:tc>
      </w:tr>
    </w:tbl>
    <w:p w14:paraId="3E96A865" w14:textId="77777777" w:rsidR="00AD4825" w:rsidRDefault="00AD4825">
      <w:pPr>
        <w:jc w:val="right"/>
        <w:rPr>
          <w:sz w:val="2"/>
        </w:rPr>
      </w:pPr>
    </w:p>
    <w:p w14:paraId="34C70EB9" w14:textId="77777777" w:rsidR="00AD4825" w:rsidRPr="00344022" w:rsidRDefault="00AD4825" w:rsidP="00AD4825">
      <w:pPr>
        <w:rPr>
          <w:sz w:val="2"/>
        </w:rPr>
      </w:pPr>
    </w:p>
    <w:p w14:paraId="538C957D" w14:textId="77777777" w:rsidR="00AD4825" w:rsidRPr="00344022" w:rsidRDefault="00AD4825" w:rsidP="00AD4825">
      <w:pPr>
        <w:rPr>
          <w:sz w:val="2"/>
        </w:rPr>
      </w:pPr>
    </w:p>
    <w:p w14:paraId="78472C9D" w14:textId="608D5ACC" w:rsidR="00523190" w:rsidRPr="00523190" w:rsidRDefault="00E53B0E" w:rsidP="00523190">
      <w:pPr>
        <w:shd w:val="clear" w:color="auto" w:fill="C0504D" w:themeFill="accent2"/>
        <w:tabs>
          <w:tab w:val="left" w:pos="5812"/>
        </w:tabs>
        <w:rPr>
          <w:i/>
          <w:sz w:val="20"/>
        </w:rPr>
      </w:pPr>
      <w:r>
        <w:rPr>
          <w:i/>
          <w:sz w:val="20"/>
        </w:rPr>
        <w:t xml:space="preserve">Journées de formation des membres du personnel (cours </w:t>
      </w:r>
      <w:r w:rsidR="00BC07D0">
        <w:rPr>
          <w:i/>
          <w:sz w:val="20"/>
        </w:rPr>
        <w:t>suspendus</w:t>
      </w:r>
      <w:r>
        <w:rPr>
          <w:i/>
          <w:sz w:val="20"/>
        </w:rPr>
        <w:t>)</w:t>
      </w:r>
    </w:p>
    <w:p w14:paraId="078C1AC3" w14:textId="020B5C8E" w:rsidR="00D7709E" w:rsidRDefault="00EC5200" w:rsidP="00EC5200">
      <w:pPr>
        <w:shd w:val="clear" w:color="auto" w:fill="E5B8B7" w:themeFill="accent2" w:themeFillTint="66"/>
        <w:tabs>
          <w:tab w:val="left" w:pos="5812"/>
        </w:tabs>
        <w:rPr>
          <w:i/>
          <w:sz w:val="20"/>
        </w:rPr>
      </w:pPr>
      <w:r>
        <w:rPr>
          <w:i/>
          <w:sz w:val="20"/>
        </w:rPr>
        <w:t>Conseils de classe sans bulletin (sur base des élèves en difficultés)</w:t>
      </w:r>
      <w:r w:rsidR="00AF004D">
        <w:rPr>
          <w:i/>
          <w:sz w:val="20"/>
        </w:rPr>
        <w:t xml:space="preserve">  </w:t>
      </w:r>
    </w:p>
    <w:p w14:paraId="1403BAA8" w14:textId="36842BAB" w:rsidR="00FA7B89" w:rsidRDefault="00FA7B89" w:rsidP="00705D80">
      <w:pPr>
        <w:shd w:val="clear" w:color="auto" w:fill="B6DDE8" w:themeFill="accent5" w:themeFillTint="66"/>
        <w:tabs>
          <w:tab w:val="left" w:pos="5812"/>
        </w:tabs>
        <w:rPr>
          <w:i/>
          <w:sz w:val="20"/>
        </w:rPr>
      </w:pPr>
      <w:r>
        <w:rPr>
          <w:i/>
          <w:sz w:val="20"/>
        </w:rPr>
        <w:t>Conseils de classe (Journée)</w:t>
      </w:r>
    </w:p>
    <w:p w14:paraId="2619DEB3" w14:textId="3868424F" w:rsidR="00405428" w:rsidRDefault="00405428" w:rsidP="000A6B05">
      <w:pPr>
        <w:shd w:val="clear" w:color="auto" w:fill="92D050"/>
        <w:tabs>
          <w:tab w:val="left" w:pos="5812"/>
        </w:tabs>
        <w:rPr>
          <w:i/>
          <w:sz w:val="20"/>
        </w:rPr>
      </w:pPr>
      <w:r>
        <w:rPr>
          <w:i/>
          <w:sz w:val="20"/>
        </w:rPr>
        <w:t>Réunions des parents</w:t>
      </w:r>
      <w:r w:rsidR="0074381E">
        <w:rPr>
          <w:i/>
          <w:sz w:val="20"/>
        </w:rPr>
        <w:t xml:space="preserve"> + Bulletins</w:t>
      </w:r>
    </w:p>
    <w:p w14:paraId="0AAA3B0C" w14:textId="2BD64DB5" w:rsidR="00EE490F" w:rsidRDefault="00F83015" w:rsidP="00EE490F">
      <w:pPr>
        <w:shd w:val="clear" w:color="auto" w:fill="FFFF00"/>
        <w:tabs>
          <w:tab w:val="left" w:pos="5812"/>
        </w:tabs>
        <w:rPr>
          <w:i/>
          <w:sz w:val="20"/>
        </w:rPr>
      </w:pPr>
      <w:r>
        <w:rPr>
          <w:i/>
          <w:sz w:val="20"/>
        </w:rPr>
        <w:t xml:space="preserve">Journée </w:t>
      </w:r>
      <w:proofErr w:type="spellStart"/>
      <w:r>
        <w:rPr>
          <w:i/>
          <w:sz w:val="20"/>
        </w:rPr>
        <w:t>rétho</w:t>
      </w:r>
      <w:proofErr w:type="spellEnd"/>
      <w:r w:rsidR="00421E81">
        <w:rPr>
          <w:i/>
          <w:sz w:val="20"/>
        </w:rPr>
        <w:t xml:space="preserve"> 14 mai 2027</w:t>
      </w:r>
    </w:p>
    <w:p w14:paraId="1EC359AC" w14:textId="77777777" w:rsidR="00EE7E38" w:rsidRDefault="00EE7E38" w:rsidP="00523190">
      <w:pPr>
        <w:shd w:val="clear" w:color="auto" w:fill="FFFFFF" w:themeFill="background1"/>
        <w:tabs>
          <w:tab w:val="left" w:pos="5812"/>
        </w:tabs>
        <w:rPr>
          <w:i/>
          <w:sz w:val="20"/>
        </w:rPr>
      </w:pPr>
    </w:p>
    <w:p w14:paraId="692C9E16" w14:textId="78BDEC48" w:rsidR="00AD4825" w:rsidRPr="00C078AB" w:rsidRDefault="00535951" w:rsidP="00AD4825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</w:pPr>
      <w:r>
        <w:rPr>
          <w:b/>
          <w:i/>
        </w:rPr>
        <w:t>C</w:t>
      </w:r>
      <w:r w:rsidR="00C078AB" w:rsidRPr="00C078AB">
        <w:rPr>
          <w:b/>
          <w:i/>
        </w:rPr>
        <w:t xml:space="preserve">onciliation interne : </w:t>
      </w:r>
      <w:r w:rsidR="00BF6BE1">
        <w:rPr>
          <w:b/>
          <w:i/>
        </w:rPr>
        <w:t xml:space="preserve">réception </w:t>
      </w:r>
      <w:r w:rsidR="00C078AB" w:rsidRPr="00C078AB">
        <w:rPr>
          <w:b/>
          <w:i/>
        </w:rPr>
        <w:t xml:space="preserve">du </w:t>
      </w:r>
      <w:r w:rsidR="0092357E">
        <w:rPr>
          <w:b/>
          <w:i/>
        </w:rPr>
        <w:t>29</w:t>
      </w:r>
      <w:r w:rsidR="007535A8">
        <w:rPr>
          <w:b/>
          <w:i/>
        </w:rPr>
        <w:t xml:space="preserve"> juin</w:t>
      </w:r>
      <w:r w:rsidR="00715BE8">
        <w:rPr>
          <w:b/>
          <w:i/>
        </w:rPr>
        <w:t xml:space="preserve"> 1</w:t>
      </w:r>
      <w:r w:rsidR="008A41B2">
        <w:rPr>
          <w:b/>
          <w:i/>
        </w:rPr>
        <w:t>4</w:t>
      </w:r>
      <w:r w:rsidR="00715BE8">
        <w:rPr>
          <w:b/>
          <w:i/>
        </w:rPr>
        <w:t>h00</w:t>
      </w:r>
      <w:r w:rsidR="00C078AB" w:rsidRPr="00C078AB">
        <w:rPr>
          <w:b/>
          <w:i/>
        </w:rPr>
        <w:t xml:space="preserve"> au 0</w:t>
      </w:r>
      <w:r w:rsidR="0092357E">
        <w:rPr>
          <w:b/>
          <w:i/>
        </w:rPr>
        <w:t>1</w:t>
      </w:r>
      <w:r w:rsidR="00C078AB" w:rsidRPr="00C078AB">
        <w:rPr>
          <w:b/>
          <w:i/>
        </w:rPr>
        <w:t xml:space="preserve"> juillet 202</w:t>
      </w:r>
      <w:r w:rsidR="00A16F61">
        <w:rPr>
          <w:b/>
          <w:i/>
        </w:rPr>
        <w:t>7</w:t>
      </w:r>
      <w:r w:rsidR="00715BE8">
        <w:rPr>
          <w:b/>
          <w:i/>
        </w:rPr>
        <w:t xml:space="preserve"> à </w:t>
      </w:r>
      <w:r w:rsidR="0092357E">
        <w:rPr>
          <w:b/>
          <w:i/>
        </w:rPr>
        <w:t>15h00</w:t>
      </w:r>
    </w:p>
    <w:sectPr w:rsidR="00AD4825" w:rsidRPr="00C078AB" w:rsidSect="00CC5C6E">
      <w:pgSz w:w="11907" w:h="16840" w:code="9"/>
      <w:pgMar w:top="567" w:right="567" w:bottom="51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4210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02745"/>
    <w:multiLevelType w:val="hybridMultilevel"/>
    <w:tmpl w:val="3ECC7078"/>
    <w:lvl w:ilvl="0" w:tplc="08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C23AB"/>
    <w:multiLevelType w:val="hybridMultilevel"/>
    <w:tmpl w:val="32568E36"/>
    <w:lvl w:ilvl="0" w:tplc="08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60A97"/>
    <w:multiLevelType w:val="hybridMultilevel"/>
    <w:tmpl w:val="BA0C0700"/>
    <w:lvl w:ilvl="0" w:tplc="1834E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733EF"/>
    <w:multiLevelType w:val="hybridMultilevel"/>
    <w:tmpl w:val="807233B8"/>
    <w:lvl w:ilvl="0" w:tplc="ED3828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76417"/>
    <w:multiLevelType w:val="multilevel"/>
    <w:tmpl w:val="807233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69DA"/>
    <w:multiLevelType w:val="hybridMultilevel"/>
    <w:tmpl w:val="28EC5DB4"/>
    <w:lvl w:ilvl="0" w:tplc="08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57F47"/>
    <w:multiLevelType w:val="hybridMultilevel"/>
    <w:tmpl w:val="4724BA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5C3855"/>
    <w:multiLevelType w:val="singleLevel"/>
    <w:tmpl w:val="9F54F176"/>
    <w:lvl w:ilvl="0">
      <w:start w:val="7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num w:numId="1" w16cid:durableId="2005430658">
    <w:abstractNumId w:val="8"/>
  </w:num>
  <w:num w:numId="2" w16cid:durableId="1722287983">
    <w:abstractNumId w:val="4"/>
  </w:num>
  <w:num w:numId="3" w16cid:durableId="1116801528">
    <w:abstractNumId w:val="3"/>
  </w:num>
  <w:num w:numId="4" w16cid:durableId="908271200">
    <w:abstractNumId w:val="0"/>
  </w:num>
  <w:num w:numId="5" w16cid:durableId="18821353">
    <w:abstractNumId w:val="5"/>
  </w:num>
  <w:num w:numId="6" w16cid:durableId="1636523648">
    <w:abstractNumId w:val="7"/>
  </w:num>
  <w:num w:numId="7" w16cid:durableId="1763794458">
    <w:abstractNumId w:val="2"/>
  </w:num>
  <w:num w:numId="8" w16cid:durableId="1799912700">
    <w:abstractNumId w:val="6"/>
  </w:num>
  <w:num w:numId="9" w16cid:durableId="2059546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95"/>
    <w:rsid w:val="00000BC0"/>
    <w:rsid w:val="00025623"/>
    <w:rsid w:val="00026F0E"/>
    <w:rsid w:val="0003134F"/>
    <w:rsid w:val="00031601"/>
    <w:rsid w:val="00041AAA"/>
    <w:rsid w:val="0004224E"/>
    <w:rsid w:val="0004349E"/>
    <w:rsid w:val="000505D9"/>
    <w:rsid w:val="00054D35"/>
    <w:rsid w:val="000627A4"/>
    <w:rsid w:val="000668E4"/>
    <w:rsid w:val="000747CE"/>
    <w:rsid w:val="000A6B05"/>
    <w:rsid w:val="000B6BDC"/>
    <w:rsid w:val="000C20D0"/>
    <w:rsid w:val="000D101E"/>
    <w:rsid w:val="000D2AA2"/>
    <w:rsid w:val="000F078B"/>
    <w:rsid w:val="000F69C8"/>
    <w:rsid w:val="001003B2"/>
    <w:rsid w:val="00107796"/>
    <w:rsid w:val="00112359"/>
    <w:rsid w:val="00115151"/>
    <w:rsid w:val="0012349E"/>
    <w:rsid w:val="001307E0"/>
    <w:rsid w:val="00136627"/>
    <w:rsid w:val="00140E12"/>
    <w:rsid w:val="00141B10"/>
    <w:rsid w:val="00141DB6"/>
    <w:rsid w:val="0014467D"/>
    <w:rsid w:val="001449B3"/>
    <w:rsid w:val="001529EE"/>
    <w:rsid w:val="001674C2"/>
    <w:rsid w:val="00171C9F"/>
    <w:rsid w:val="00176E65"/>
    <w:rsid w:val="0018346D"/>
    <w:rsid w:val="00183D51"/>
    <w:rsid w:val="001876F1"/>
    <w:rsid w:val="001A0EEA"/>
    <w:rsid w:val="001A4E27"/>
    <w:rsid w:val="001A6E69"/>
    <w:rsid w:val="001B15CA"/>
    <w:rsid w:val="001E3953"/>
    <w:rsid w:val="001F0927"/>
    <w:rsid w:val="001F0E16"/>
    <w:rsid w:val="001F6767"/>
    <w:rsid w:val="001F6F1D"/>
    <w:rsid w:val="001F7833"/>
    <w:rsid w:val="00200D9A"/>
    <w:rsid w:val="00210080"/>
    <w:rsid w:val="00212CBC"/>
    <w:rsid w:val="00221E4B"/>
    <w:rsid w:val="00222592"/>
    <w:rsid w:val="0023360E"/>
    <w:rsid w:val="00236C87"/>
    <w:rsid w:val="002371BA"/>
    <w:rsid w:val="00244C34"/>
    <w:rsid w:val="002543F1"/>
    <w:rsid w:val="00261711"/>
    <w:rsid w:val="00276DC8"/>
    <w:rsid w:val="00281EFC"/>
    <w:rsid w:val="002844D5"/>
    <w:rsid w:val="00295BCB"/>
    <w:rsid w:val="0029633E"/>
    <w:rsid w:val="002B4269"/>
    <w:rsid w:val="002B681F"/>
    <w:rsid w:val="002C1F05"/>
    <w:rsid w:val="002C1F4C"/>
    <w:rsid w:val="002C277C"/>
    <w:rsid w:val="002D2C7F"/>
    <w:rsid w:val="002D4B18"/>
    <w:rsid w:val="002D7B03"/>
    <w:rsid w:val="002E3E2C"/>
    <w:rsid w:val="002E4289"/>
    <w:rsid w:val="002E4FF8"/>
    <w:rsid w:val="00300361"/>
    <w:rsid w:val="0031610A"/>
    <w:rsid w:val="0032475E"/>
    <w:rsid w:val="00345E73"/>
    <w:rsid w:val="0035480E"/>
    <w:rsid w:val="00355851"/>
    <w:rsid w:val="00357702"/>
    <w:rsid w:val="0038141E"/>
    <w:rsid w:val="00383ADC"/>
    <w:rsid w:val="003869EE"/>
    <w:rsid w:val="003A2651"/>
    <w:rsid w:val="003A3314"/>
    <w:rsid w:val="003C09EB"/>
    <w:rsid w:val="003C34FB"/>
    <w:rsid w:val="003C4058"/>
    <w:rsid w:val="003D1A3E"/>
    <w:rsid w:val="003D37E1"/>
    <w:rsid w:val="003E0A38"/>
    <w:rsid w:val="003E2A39"/>
    <w:rsid w:val="004007C0"/>
    <w:rsid w:val="00405428"/>
    <w:rsid w:val="004061DE"/>
    <w:rsid w:val="00421E81"/>
    <w:rsid w:val="0042448F"/>
    <w:rsid w:val="0044025A"/>
    <w:rsid w:val="00443B97"/>
    <w:rsid w:val="00443EFD"/>
    <w:rsid w:val="00446E75"/>
    <w:rsid w:val="00452FAE"/>
    <w:rsid w:val="004554D6"/>
    <w:rsid w:val="00456D1B"/>
    <w:rsid w:val="00462316"/>
    <w:rsid w:val="004647B5"/>
    <w:rsid w:val="0047251D"/>
    <w:rsid w:val="004733C3"/>
    <w:rsid w:val="00474DF8"/>
    <w:rsid w:val="004814FC"/>
    <w:rsid w:val="00484478"/>
    <w:rsid w:val="004978FA"/>
    <w:rsid w:val="004A598C"/>
    <w:rsid w:val="004B1683"/>
    <w:rsid w:val="004B5969"/>
    <w:rsid w:val="004B7122"/>
    <w:rsid w:val="004C2066"/>
    <w:rsid w:val="004D40FA"/>
    <w:rsid w:val="004D5844"/>
    <w:rsid w:val="004F0B92"/>
    <w:rsid w:val="0050720C"/>
    <w:rsid w:val="005175EC"/>
    <w:rsid w:val="00523190"/>
    <w:rsid w:val="00523B63"/>
    <w:rsid w:val="00531737"/>
    <w:rsid w:val="00532789"/>
    <w:rsid w:val="00535951"/>
    <w:rsid w:val="00541B5C"/>
    <w:rsid w:val="005428FC"/>
    <w:rsid w:val="00551F4F"/>
    <w:rsid w:val="00557695"/>
    <w:rsid w:val="005671A8"/>
    <w:rsid w:val="005720D6"/>
    <w:rsid w:val="00572E56"/>
    <w:rsid w:val="00576203"/>
    <w:rsid w:val="00583FEE"/>
    <w:rsid w:val="00585888"/>
    <w:rsid w:val="00596405"/>
    <w:rsid w:val="00596895"/>
    <w:rsid w:val="005A60FE"/>
    <w:rsid w:val="005B11DF"/>
    <w:rsid w:val="005B56C3"/>
    <w:rsid w:val="005C754A"/>
    <w:rsid w:val="005D1BD8"/>
    <w:rsid w:val="005D7585"/>
    <w:rsid w:val="005E349F"/>
    <w:rsid w:val="005F0E8F"/>
    <w:rsid w:val="005F10E9"/>
    <w:rsid w:val="005F35AC"/>
    <w:rsid w:val="005F4A7D"/>
    <w:rsid w:val="00604514"/>
    <w:rsid w:val="006068BC"/>
    <w:rsid w:val="00607D65"/>
    <w:rsid w:val="00612485"/>
    <w:rsid w:val="006135D2"/>
    <w:rsid w:val="00613B0C"/>
    <w:rsid w:val="00614D66"/>
    <w:rsid w:val="00621973"/>
    <w:rsid w:val="006241F2"/>
    <w:rsid w:val="00625837"/>
    <w:rsid w:val="00630B93"/>
    <w:rsid w:val="00634137"/>
    <w:rsid w:val="00635168"/>
    <w:rsid w:val="00652AE6"/>
    <w:rsid w:val="00654302"/>
    <w:rsid w:val="00657850"/>
    <w:rsid w:val="00660874"/>
    <w:rsid w:val="00664E96"/>
    <w:rsid w:val="0066739F"/>
    <w:rsid w:val="006710B5"/>
    <w:rsid w:val="00671AE1"/>
    <w:rsid w:val="00682DC5"/>
    <w:rsid w:val="00682DE4"/>
    <w:rsid w:val="00687661"/>
    <w:rsid w:val="00690A19"/>
    <w:rsid w:val="00693A13"/>
    <w:rsid w:val="00693DFE"/>
    <w:rsid w:val="00694F72"/>
    <w:rsid w:val="006A00AA"/>
    <w:rsid w:val="006A5CF0"/>
    <w:rsid w:val="006B4B47"/>
    <w:rsid w:val="006B5B57"/>
    <w:rsid w:val="006B6232"/>
    <w:rsid w:val="006C1A03"/>
    <w:rsid w:val="006C3AED"/>
    <w:rsid w:val="006D2E6E"/>
    <w:rsid w:val="006E2F60"/>
    <w:rsid w:val="006F0BA1"/>
    <w:rsid w:val="006F5585"/>
    <w:rsid w:val="00702DD7"/>
    <w:rsid w:val="00705D80"/>
    <w:rsid w:val="00710977"/>
    <w:rsid w:val="00714CB2"/>
    <w:rsid w:val="00715BE8"/>
    <w:rsid w:val="007221F2"/>
    <w:rsid w:val="0072436C"/>
    <w:rsid w:val="007307FE"/>
    <w:rsid w:val="00732583"/>
    <w:rsid w:val="007428F7"/>
    <w:rsid w:val="0074381E"/>
    <w:rsid w:val="00750A9A"/>
    <w:rsid w:val="00751898"/>
    <w:rsid w:val="00751A7A"/>
    <w:rsid w:val="007535A8"/>
    <w:rsid w:val="00756499"/>
    <w:rsid w:val="00761CB5"/>
    <w:rsid w:val="0077093C"/>
    <w:rsid w:val="007711AB"/>
    <w:rsid w:val="00771CCC"/>
    <w:rsid w:val="00772418"/>
    <w:rsid w:val="007827D6"/>
    <w:rsid w:val="007920FC"/>
    <w:rsid w:val="007A0CF6"/>
    <w:rsid w:val="007A7C18"/>
    <w:rsid w:val="007B04B0"/>
    <w:rsid w:val="007B094A"/>
    <w:rsid w:val="007B4CB5"/>
    <w:rsid w:val="007B5151"/>
    <w:rsid w:val="007B56E0"/>
    <w:rsid w:val="007C296C"/>
    <w:rsid w:val="007C4DEB"/>
    <w:rsid w:val="007C4EEB"/>
    <w:rsid w:val="007C6B16"/>
    <w:rsid w:val="007E0D43"/>
    <w:rsid w:val="007E1BE3"/>
    <w:rsid w:val="007E7763"/>
    <w:rsid w:val="007E7B73"/>
    <w:rsid w:val="007F4AB5"/>
    <w:rsid w:val="00811271"/>
    <w:rsid w:val="00814CFB"/>
    <w:rsid w:val="0083197C"/>
    <w:rsid w:val="00840126"/>
    <w:rsid w:val="00842666"/>
    <w:rsid w:val="008457AB"/>
    <w:rsid w:val="008552B4"/>
    <w:rsid w:val="0085762A"/>
    <w:rsid w:val="008635D3"/>
    <w:rsid w:val="008644D9"/>
    <w:rsid w:val="008825C3"/>
    <w:rsid w:val="00886E3B"/>
    <w:rsid w:val="00891331"/>
    <w:rsid w:val="008A41B2"/>
    <w:rsid w:val="008B218C"/>
    <w:rsid w:val="008B29DF"/>
    <w:rsid w:val="008C202C"/>
    <w:rsid w:val="0090231F"/>
    <w:rsid w:val="00904227"/>
    <w:rsid w:val="00906251"/>
    <w:rsid w:val="009077E8"/>
    <w:rsid w:val="00907DCE"/>
    <w:rsid w:val="00913731"/>
    <w:rsid w:val="0092357E"/>
    <w:rsid w:val="0092368B"/>
    <w:rsid w:val="00923F56"/>
    <w:rsid w:val="00924F34"/>
    <w:rsid w:val="00941DF9"/>
    <w:rsid w:val="00945F4D"/>
    <w:rsid w:val="00951239"/>
    <w:rsid w:val="009537CC"/>
    <w:rsid w:val="00970FA8"/>
    <w:rsid w:val="00971F89"/>
    <w:rsid w:val="0099303E"/>
    <w:rsid w:val="009A15FA"/>
    <w:rsid w:val="009A1B13"/>
    <w:rsid w:val="009A1D9E"/>
    <w:rsid w:val="009A5336"/>
    <w:rsid w:val="009A76C4"/>
    <w:rsid w:val="009B08B0"/>
    <w:rsid w:val="009B3714"/>
    <w:rsid w:val="009B7278"/>
    <w:rsid w:val="009E3090"/>
    <w:rsid w:val="009E47B6"/>
    <w:rsid w:val="00A02B7C"/>
    <w:rsid w:val="00A05627"/>
    <w:rsid w:val="00A16F61"/>
    <w:rsid w:val="00A17402"/>
    <w:rsid w:val="00A17F58"/>
    <w:rsid w:val="00A20395"/>
    <w:rsid w:val="00A3441E"/>
    <w:rsid w:val="00A362EA"/>
    <w:rsid w:val="00A42BFB"/>
    <w:rsid w:val="00A43EC6"/>
    <w:rsid w:val="00A46452"/>
    <w:rsid w:val="00A56754"/>
    <w:rsid w:val="00A63ED3"/>
    <w:rsid w:val="00A716FF"/>
    <w:rsid w:val="00A73667"/>
    <w:rsid w:val="00A74375"/>
    <w:rsid w:val="00A7480E"/>
    <w:rsid w:val="00A774D7"/>
    <w:rsid w:val="00A92048"/>
    <w:rsid w:val="00A94568"/>
    <w:rsid w:val="00AA2735"/>
    <w:rsid w:val="00AA3EF3"/>
    <w:rsid w:val="00AA750B"/>
    <w:rsid w:val="00AB7EF5"/>
    <w:rsid w:val="00AD423A"/>
    <w:rsid w:val="00AD4825"/>
    <w:rsid w:val="00AF004D"/>
    <w:rsid w:val="00AF3582"/>
    <w:rsid w:val="00B018A0"/>
    <w:rsid w:val="00B01AB9"/>
    <w:rsid w:val="00B025A5"/>
    <w:rsid w:val="00B068B9"/>
    <w:rsid w:val="00B14AB9"/>
    <w:rsid w:val="00B4540D"/>
    <w:rsid w:val="00B47C5D"/>
    <w:rsid w:val="00B53E55"/>
    <w:rsid w:val="00B61FEA"/>
    <w:rsid w:val="00B64851"/>
    <w:rsid w:val="00B724AB"/>
    <w:rsid w:val="00B75910"/>
    <w:rsid w:val="00B906AD"/>
    <w:rsid w:val="00B908F2"/>
    <w:rsid w:val="00B92C3C"/>
    <w:rsid w:val="00B94730"/>
    <w:rsid w:val="00B9795B"/>
    <w:rsid w:val="00BA6F9C"/>
    <w:rsid w:val="00BB717C"/>
    <w:rsid w:val="00BC07D0"/>
    <w:rsid w:val="00BC22F4"/>
    <w:rsid w:val="00BC2561"/>
    <w:rsid w:val="00BC2A6A"/>
    <w:rsid w:val="00BD01C1"/>
    <w:rsid w:val="00BD5216"/>
    <w:rsid w:val="00BD6DD6"/>
    <w:rsid w:val="00BD7AE4"/>
    <w:rsid w:val="00BE252F"/>
    <w:rsid w:val="00BE266F"/>
    <w:rsid w:val="00BE595A"/>
    <w:rsid w:val="00BE7E35"/>
    <w:rsid w:val="00BF12ED"/>
    <w:rsid w:val="00BF3E12"/>
    <w:rsid w:val="00BF5B10"/>
    <w:rsid w:val="00BF6BE1"/>
    <w:rsid w:val="00BF7B5E"/>
    <w:rsid w:val="00C01E20"/>
    <w:rsid w:val="00C01FA3"/>
    <w:rsid w:val="00C078AB"/>
    <w:rsid w:val="00C10ED6"/>
    <w:rsid w:val="00C1510D"/>
    <w:rsid w:val="00C245FF"/>
    <w:rsid w:val="00C3134B"/>
    <w:rsid w:val="00C33EFC"/>
    <w:rsid w:val="00C42CFE"/>
    <w:rsid w:val="00C51824"/>
    <w:rsid w:val="00C53B00"/>
    <w:rsid w:val="00C5634A"/>
    <w:rsid w:val="00C5666C"/>
    <w:rsid w:val="00C56928"/>
    <w:rsid w:val="00C610B3"/>
    <w:rsid w:val="00C72BC5"/>
    <w:rsid w:val="00C765CE"/>
    <w:rsid w:val="00C766CE"/>
    <w:rsid w:val="00C803C6"/>
    <w:rsid w:val="00C811FD"/>
    <w:rsid w:val="00C86991"/>
    <w:rsid w:val="00CA355D"/>
    <w:rsid w:val="00CB7B89"/>
    <w:rsid w:val="00CC1EC6"/>
    <w:rsid w:val="00CC2BF4"/>
    <w:rsid w:val="00CC4A93"/>
    <w:rsid w:val="00CC5C6E"/>
    <w:rsid w:val="00CD3242"/>
    <w:rsid w:val="00CD35B2"/>
    <w:rsid w:val="00CE6585"/>
    <w:rsid w:val="00CF70DF"/>
    <w:rsid w:val="00D00BA0"/>
    <w:rsid w:val="00D0145D"/>
    <w:rsid w:val="00D04DE5"/>
    <w:rsid w:val="00D11659"/>
    <w:rsid w:val="00D1256F"/>
    <w:rsid w:val="00D12871"/>
    <w:rsid w:val="00D13AB6"/>
    <w:rsid w:val="00D20DB7"/>
    <w:rsid w:val="00D2286A"/>
    <w:rsid w:val="00D26589"/>
    <w:rsid w:val="00D27A59"/>
    <w:rsid w:val="00D30CD6"/>
    <w:rsid w:val="00D35918"/>
    <w:rsid w:val="00D41091"/>
    <w:rsid w:val="00D54BAB"/>
    <w:rsid w:val="00D64DB2"/>
    <w:rsid w:val="00D70074"/>
    <w:rsid w:val="00D7137D"/>
    <w:rsid w:val="00D74DE9"/>
    <w:rsid w:val="00D7709E"/>
    <w:rsid w:val="00D775C6"/>
    <w:rsid w:val="00D81D6A"/>
    <w:rsid w:val="00D84759"/>
    <w:rsid w:val="00D96830"/>
    <w:rsid w:val="00DA4D45"/>
    <w:rsid w:val="00DA72B5"/>
    <w:rsid w:val="00DC20C0"/>
    <w:rsid w:val="00DD751D"/>
    <w:rsid w:val="00DF1966"/>
    <w:rsid w:val="00E13D58"/>
    <w:rsid w:val="00E33CF0"/>
    <w:rsid w:val="00E345F0"/>
    <w:rsid w:val="00E34EA0"/>
    <w:rsid w:val="00E42902"/>
    <w:rsid w:val="00E53B0E"/>
    <w:rsid w:val="00E56B49"/>
    <w:rsid w:val="00E60454"/>
    <w:rsid w:val="00E620D4"/>
    <w:rsid w:val="00E713FF"/>
    <w:rsid w:val="00E73362"/>
    <w:rsid w:val="00E76D1B"/>
    <w:rsid w:val="00E7793D"/>
    <w:rsid w:val="00E807C2"/>
    <w:rsid w:val="00E825C1"/>
    <w:rsid w:val="00E86210"/>
    <w:rsid w:val="00EA4A3C"/>
    <w:rsid w:val="00EC2B3D"/>
    <w:rsid w:val="00EC4842"/>
    <w:rsid w:val="00EC5200"/>
    <w:rsid w:val="00ED07FA"/>
    <w:rsid w:val="00ED36AE"/>
    <w:rsid w:val="00EE0F0D"/>
    <w:rsid w:val="00EE490F"/>
    <w:rsid w:val="00EE7E38"/>
    <w:rsid w:val="00EF4ED4"/>
    <w:rsid w:val="00F00743"/>
    <w:rsid w:val="00F110BE"/>
    <w:rsid w:val="00F21501"/>
    <w:rsid w:val="00F26D00"/>
    <w:rsid w:val="00F32DA5"/>
    <w:rsid w:val="00F67484"/>
    <w:rsid w:val="00F7759C"/>
    <w:rsid w:val="00F82D2B"/>
    <w:rsid w:val="00F83015"/>
    <w:rsid w:val="00F86D9F"/>
    <w:rsid w:val="00F86ED5"/>
    <w:rsid w:val="00F9161C"/>
    <w:rsid w:val="00F916CB"/>
    <w:rsid w:val="00FA7B89"/>
    <w:rsid w:val="00FB0B36"/>
    <w:rsid w:val="00FC5EF3"/>
    <w:rsid w:val="00FD0246"/>
    <w:rsid w:val="0EE86B1D"/>
    <w:rsid w:val="2AD5AFBD"/>
    <w:rsid w:val="4E66A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15E3F"/>
  <w15:docId w15:val="{EF9A275C-65BD-4AA6-9180-33361764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BE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i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i/>
      <w:iCs/>
      <w:sz w:val="20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iCs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color w:val="FF0000"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szCs w:val="20"/>
    </w:rPr>
  </w:style>
  <w:style w:type="character" w:styleId="Lienhypertexte">
    <w:name w:val="Hyperlink"/>
    <w:uiPriority w:val="99"/>
    <w:unhideWhenUsed/>
    <w:rsid w:val="00032170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D66EE5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70D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70DF"/>
    <w:rPr>
      <w:rFonts w:ascii="Lucida Grande" w:hAnsi="Lucida Grande" w:cs="Lucida Grande"/>
      <w:sz w:val="18"/>
      <w:szCs w:val="18"/>
      <w:lang w:val="fr-FR" w:eastAsia="fr-BE"/>
    </w:rPr>
  </w:style>
  <w:style w:type="paragraph" w:styleId="Paragraphedeliste">
    <w:name w:val="List Paragraph"/>
    <w:basedOn w:val="Normal"/>
    <w:uiPriority w:val="72"/>
    <w:rsid w:val="00507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s%20Documents\CALENDR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9af903-31fa-4b82-901a-2b509ddeb93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1000275C0F146976B07E6AB532662" ma:contentTypeVersion="16" ma:contentTypeDescription="Crée un document." ma:contentTypeScope="" ma:versionID="1b9d260e471645b940c1e350e0e289ec">
  <xsd:schema xmlns:xsd="http://www.w3.org/2001/XMLSchema" xmlns:xs="http://www.w3.org/2001/XMLSchema" xmlns:p="http://schemas.microsoft.com/office/2006/metadata/properties" xmlns:ns3="159af903-31fa-4b82-901a-2b509ddeb933" xmlns:ns4="9baeac15-7305-40b4-8b89-46d7ea587d0e" targetNamespace="http://schemas.microsoft.com/office/2006/metadata/properties" ma:root="true" ma:fieldsID="2a9a7b2c909877dd6f6475cecd51bfba" ns3:_="" ns4:_="">
    <xsd:import namespace="159af903-31fa-4b82-901a-2b509ddeb933"/>
    <xsd:import namespace="9baeac15-7305-40b4-8b89-46d7ea587d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af903-31fa-4b82-901a-2b509ddeb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eac15-7305-40b4-8b89-46d7ea587d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EA43EF-C3E3-254C-BC4B-CFE48CE584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0B59A-5CC5-4EA0-83EF-30F0C74A7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F6149-12DD-4155-B81D-7B831DA87017}">
  <ds:schemaRefs>
    <ds:schemaRef ds:uri="http://schemas.microsoft.com/office/2006/metadata/properties"/>
    <ds:schemaRef ds:uri="http://schemas.microsoft.com/office/infopath/2007/PartnerControls"/>
    <ds:schemaRef ds:uri="159af903-31fa-4b82-901a-2b509ddeb933"/>
  </ds:schemaRefs>
</ds:datastoreItem>
</file>

<file path=customXml/itemProps4.xml><?xml version="1.0" encoding="utf-8"?>
<ds:datastoreItem xmlns:ds="http://schemas.openxmlformats.org/officeDocument/2006/customXml" ds:itemID="{43A2C2BF-0346-41E8-A7B1-ED02AE4F8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9af903-31fa-4b82-901a-2b509ddeb933"/>
    <ds:schemaRef ds:uri="9baeac15-7305-40b4-8b89-46d7ea587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</Template>
  <TotalTime>0</TotalTime>
  <Pages>1</Pages>
  <Words>165</Words>
  <Characters>1951</Characters>
  <Application>Microsoft Office Word</Application>
  <DocSecurity>0</DocSecurity>
  <Lines>278</Lines>
  <Paragraphs>96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 SCOLAIRE  1999 / 2000</dc:title>
  <dc:subject/>
  <dc:creator>IET3</dc:creator>
  <cp:keywords/>
  <cp:lastModifiedBy>Walter Bauduin</cp:lastModifiedBy>
  <cp:revision>2</cp:revision>
  <cp:lastPrinted>2026-03-16T07:47:00Z</cp:lastPrinted>
  <dcterms:created xsi:type="dcterms:W3CDTF">2026-07-14T11:56:00Z</dcterms:created>
  <dcterms:modified xsi:type="dcterms:W3CDTF">2026-07-14T11:56:00Z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0x010100A041000275C0F146976B07E6AB532662</vt:lpwstr>
  </property>
</Properties>
</file>